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FE2" w:rsidRDefault="00274874" w:rsidP="00FA6F94">
      <w:pPr>
        <w:pStyle w:val="FillerText"/>
      </w:pPr>
      <w:r>
        <w:rPr>
          <w:noProof/>
        </w:rPr>
        <w:pict>
          <v:shapetype id="_x0000_t202" coordsize="21600,21600" o:spt="202" path="m,l,21600r21600,l21600,xe">
            <v:stroke joinstyle="miter"/>
            <v:path gradientshapeok="t" o:connecttype="rect"/>
          </v:shapetype>
          <v:shape id="Text Box 262" o:spid="_x0000_s1026" type="#_x0000_t202" style="position:absolute;left:0;text-align:left;margin-left:-12.9pt;margin-top:254.25pt;width:441pt;height:11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dLtgIAAL4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" filled="f" stroked="f">
            <v:textbox>
              <w:txbxContent>
                <w:p w:rsidR="00FA6F94" w:rsidRDefault="00835D1E" w:rsidP="00FA6F94">
                  <w:pPr>
                    <w:spacing w:line="480" w:lineRule="exact"/>
                    <w:jc w:val="center"/>
                    <w:rPr>
                      <w:color w:val="4F2F18"/>
                      <w:sz w:val="28"/>
                      <w:szCs w:val="28"/>
                    </w:rPr>
                  </w:pPr>
                  <w:r>
                    <w:rPr>
                      <w:color w:val="4F2F18"/>
                      <w:sz w:val="28"/>
                      <w:szCs w:val="28"/>
                    </w:rPr>
                    <w:t>My name is:</w:t>
                  </w:r>
                </w:p>
                <w:p w:rsidR="00835D1E" w:rsidRDefault="00835D1E" w:rsidP="00FA6F94">
                  <w:pPr>
                    <w:spacing w:line="480" w:lineRule="exact"/>
                    <w:jc w:val="center"/>
                    <w:rPr>
                      <w:color w:val="4F2F18"/>
                      <w:sz w:val="28"/>
                      <w:szCs w:val="28"/>
                    </w:rPr>
                  </w:pPr>
                  <w:r w:rsidRPr="00835D1E">
                    <w:rPr>
                      <w:b/>
                      <w:i/>
                      <w:color w:val="4F2F18"/>
                      <w:sz w:val="20"/>
                      <w:szCs w:val="28"/>
                    </w:rPr>
                    <w:t>(Full name)</w:t>
                  </w:r>
                  <w:r>
                    <w:rPr>
                      <w:color w:val="4F2F18"/>
                      <w:sz w:val="28"/>
                      <w:szCs w:val="28"/>
                    </w:rPr>
                    <w:t>_______________________________________________</w:t>
                  </w:r>
                </w:p>
                <w:p w:rsidR="00835D1E" w:rsidRDefault="00835D1E" w:rsidP="00FA6F94">
                  <w:pPr>
                    <w:spacing w:line="480" w:lineRule="exact"/>
                    <w:jc w:val="center"/>
                    <w:rPr>
                      <w:color w:val="4F2F18"/>
                      <w:sz w:val="28"/>
                      <w:szCs w:val="28"/>
                    </w:rPr>
                  </w:pPr>
                  <w:r>
                    <w:rPr>
                      <w:color w:val="4F2F18"/>
                      <w:sz w:val="28"/>
                      <w:szCs w:val="28"/>
                    </w:rPr>
                    <w:t xml:space="preserve">And this is </w:t>
                  </w:r>
                </w:p>
                <w:p w:rsidR="00835D1E" w:rsidRPr="00FA6F94" w:rsidRDefault="00835D1E" w:rsidP="00835D1E">
                  <w:pPr>
                    <w:pStyle w:val="Headline"/>
                  </w:pPr>
                  <w:r>
                    <w:t>MY STRATEGIC LIFE PLAN</w:t>
                  </w:r>
                </w:p>
              </w:txbxContent>
            </v:textbox>
          </v:shape>
        </w:pict>
      </w:r>
      <w:r>
        <w:rPr>
          <w:noProof/>
        </w:rPr>
        <w:pict>
          <v:shape id="Text Box 260" o:spid="_x0000_s1027" type="#_x0000_t202" style="position:absolute;left:0;text-align:left;margin-left:4.1pt;margin-top:420.75pt;width:419.1pt;height:23.6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7uw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" filled="f" stroked="f">
            <v:textbox>
              <w:txbxContent>
                <w:p w:rsidR="00FA6F94" w:rsidRPr="00835D1E" w:rsidRDefault="00835D1E" w:rsidP="00835D1E">
                  <w:pPr>
                    <w:pStyle w:val="Logo"/>
                    <w:jc w:val="center"/>
                    <w:rPr>
                      <w:b w:val="0"/>
                      <w:sz w:val="22"/>
                    </w:rPr>
                  </w:pPr>
                  <w:r w:rsidRPr="00835D1E">
                    <w:rPr>
                      <w:b w:val="0"/>
                      <w:sz w:val="22"/>
                    </w:rPr>
                    <w:t>Get</w:t>
                  </w:r>
                  <w:r w:rsidR="00B27DC7">
                    <w:rPr>
                      <w:b w:val="0"/>
                      <w:sz w:val="22"/>
                    </w:rPr>
                    <w:t xml:space="preserve"> new and</w:t>
                  </w:r>
                  <w:r w:rsidRPr="00835D1E">
                    <w:rPr>
                      <w:b w:val="0"/>
                      <w:sz w:val="22"/>
                    </w:rPr>
                    <w:t xml:space="preserve"> latest template at </w:t>
                  </w:r>
                  <w:r w:rsidR="00DB5C68" w:rsidRPr="00DB5C68">
                    <w:rPr>
                      <w:sz w:val="22"/>
                    </w:rPr>
                    <w:t>www.</w:t>
                  </w:r>
                  <w:r w:rsidR="00DB5C68">
                    <w:rPr>
                      <w:sz w:val="22"/>
                    </w:rPr>
                    <w:t>yamentou.com/life-plan-template</w:t>
                  </w:r>
                </w:p>
              </w:txbxContent>
            </v:textbox>
          </v:shape>
        </w:pict>
      </w:r>
      <w:r w:rsidR="006721F8">
        <w:rPr>
          <w:noProof/>
        </w:rPr>
        <w:drawing>
          <wp:anchor distT="0" distB="0" distL="114300" distR="114300" simplePos="0" relativeHeight="251675648" behindDoc="1" locked="0" layoutInCell="1" allowOverlap="1">
            <wp:simplePos x="0" y="0"/>
            <wp:positionH relativeFrom="column">
              <wp:posOffset>-1142365</wp:posOffset>
            </wp:positionH>
            <wp:positionV relativeFrom="paragraph">
              <wp:posOffset>-924560</wp:posOffset>
            </wp:positionV>
            <wp:extent cx="7772400" cy="10058400"/>
            <wp:effectExtent l="0" t="0" r="0" b="0"/>
            <wp:wrapNone/>
            <wp:docPr id="293" name="Picture 293" descr="Traditional_Elegance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Traditional_Elegance_Cover"/>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Pr>
          <w:noProof/>
        </w:rPr>
        <w:pict>
          <v:shape id="Text Box 259" o:spid="_x0000_s1028" type="#_x0000_t202" style="position:absolute;left:0;text-align:left;margin-left:175.1pt;margin-top:207.4pt;width:240.95pt;height:28.2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sY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" filled="f" stroked="f">
            <v:textbox>
              <w:txbxContent>
                <w:p w:rsidR="00FA6F94" w:rsidRPr="001F7817" w:rsidRDefault="00835D1E" w:rsidP="00FA6F94">
                  <w:pPr>
                    <w:pStyle w:val="MonthDayYear1"/>
                    <w:rPr>
                      <w:rFonts w:ascii="Times" w:hAnsi="Times"/>
                    </w:rPr>
                  </w:pPr>
                  <w:r>
                    <w:t>DATE: _____________________</w:t>
                  </w:r>
                </w:p>
                <w:p w:rsidR="00FA6F94" w:rsidRPr="003D464E" w:rsidRDefault="00FA6F94" w:rsidP="00FA6F94"/>
              </w:txbxContent>
            </v:textbox>
          </v:shape>
        </w:pict>
      </w:r>
      <w:r w:rsidR="00FA6F94">
        <w:softHyphen/>
      </w:r>
      <w:r w:rsidR="00FA6F94">
        <w:br w:type="page"/>
      </w:r>
      <w:r>
        <w:rPr>
          <w:noProof/>
        </w:rPr>
        <w:lastRenderedPageBreak/>
        <w:pict>
          <v:shape id="Text Box 251" o:spid="_x0000_s1029" type="#_x0000_t202" style="position:absolute;left:0;text-align:left;margin-left:-35.9pt;margin-top:119.25pt;width:7in;height:45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" filled="f" stroked="f">
            <v:textbox>
              <w:txbxContent>
                <w:p w:rsidR="00FA6F94" w:rsidRDefault="00BD012B" w:rsidP="00FA6F94">
                  <w:pPr>
                    <w:pStyle w:val="FillerText"/>
                    <w:rPr>
                      <w:rFonts w:ascii="Cambria" w:hAnsi="Cambria"/>
                      <w:sz w:val="28"/>
                    </w:rPr>
                  </w:pPr>
                  <w:r w:rsidRPr="00D9576A">
                    <w:rPr>
                      <w:rFonts w:asciiTheme="majorHAnsi" w:hAnsiTheme="majorHAnsi"/>
                      <w:sz w:val="28"/>
                    </w:rPr>
                    <w:t xml:space="preserve">Research has consistently established that writing goals and moving with faith and conviction towards the complete realization of those goals is the key to living a fulfilled and happy life. </w:t>
                  </w:r>
                  <w:r w:rsidR="00B27DC7">
                    <w:rPr>
                      <w:rFonts w:asciiTheme="majorHAnsi" w:hAnsiTheme="majorHAnsi"/>
                      <w:sz w:val="28"/>
                    </w:rPr>
                    <w:t xml:space="preserve"> However</w:t>
                  </w:r>
                  <w:r w:rsidRPr="00D9576A">
                    <w:rPr>
                      <w:rFonts w:asciiTheme="majorHAnsi" w:hAnsiTheme="majorHAnsi"/>
                      <w:sz w:val="28"/>
                    </w:rPr>
                    <w:t>, most people don’t take time out to define what they want, set goals and create plans to reach their goals.</w:t>
                  </w:r>
                  <w:r w:rsidR="00B27DC7">
                    <w:rPr>
                      <w:rFonts w:asciiTheme="majorHAnsi" w:hAnsiTheme="majorHAnsi"/>
                      <w:sz w:val="28"/>
                    </w:rPr>
                    <w:t xml:space="preserve"> It was Lewis Carroll who said: </w:t>
                  </w:r>
                  <w:r w:rsidR="00B27DC7" w:rsidRPr="00B27DC7">
                    <w:rPr>
                      <w:rFonts w:ascii="Cambria" w:hAnsi="Cambria"/>
                      <w:sz w:val="28"/>
                    </w:rPr>
                    <w:t>If you don't know where you are going, any road will get you there.</w:t>
                  </w:r>
                </w:p>
                <w:p w:rsidR="00B27DC7" w:rsidRPr="00D9576A" w:rsidRDefault="00B27DC7" w:rsidP="00FA6F94">
                  <w:pPr>
                    <w:pStyle w:val="FillerText"/>
                    <w:rPr>
                      <w:rFonts w:asciiTheme="majorHAnsi" w:hAnsiTheme="majorHAnsi"/>
                      <w:sz w:val="28"/>
                    </w:rPr>
                  </w:pPr>
                </w:p>
                <w:p w:rsidR="00BD012B" w:rsidRPr="00D9576A" w:rsidRDefault="00BD012B" w:rsidP="00FA6F94">
                  <w:pPr>
                    <w:pStyle w:val="FillerText"/>
                    <w:rPr>
                      <w:rFonts w:asciiTheme="majorHAnsi" w:hAnsiTheme="majorHAnsi"/>
                      <w:sz w:val="28"/>
                    </w:rPr>
                  </w:pPr>
                  <w:r w:rsidRPr="00D9576A">
                    <w:rPr>
                      <w:rFonts w:asciiTheme="majorHAnsi" w:hAnsiTheme="majorHAnsi"/>
                      <w:sz w:val="28"/>
                    </w:rPr>
                    <w:t xml:space="preserve">You are different from most people because you are holding in your hands a tool that you can use to design and </w:t>
                  </w:r>
                  <w:r w:rsidR="00B27DC7">
                    <w:rPr>
                      <w:rFonts w:asciiTheme="majorHAnsi" w:hAnsiTheme="majorHAnsi"/>
                      <w:sz w:val="28"/>
                    </w:rPr>
                    <w:t>(re)</w:t>
                  </w:r>
                  <w:r w:rsidRPr="00D9576A">
                    <w:rPr>
                      <w:rFonts w:asciiTheme="majorHAnsi" w:hAnsiTheme="majorHAnsi"/>
                      <w:sz w:val="28"/>
                    </w:rPr>
                    <w:t xml:space="preserve">start living your dream life. </w:t>
                  </w:r>
                </w:p>
                <w:p w:rsidR="00BD012B" w:rsidRPr="00D9576A" w:rsidRDefault="00BD012B" w:rsidP="00FA6F94">
                  <w:pPr>
                    <w:pStyle w:val="FillerText"/>
                    <w:rPr>
                      <w:rFonts w:asciiTheme="majorHAnsi" w:hAnsiTheme="majorHAnsi"/>
                      <w:sz w:val="28"/>
                    </w:rPr>
                  </w:pPr>
                </w:p>
                <w:p w:rsidR="00BD012B" w:rsidRPr="00D9576A" w:rsidRDefault="00BD012B" w:rsidP="00FA6F94">
                  <w:pPr>
                    <w:pStyle w:val="FillerText"/>
                    <w:rPr>
                      <w:rFonts w:asciiTheme="majorHAnsi" w:hAnsiTheme="majorHAnsi"/>
                      <w:sz w:val="28"/>
                    </w:rPr>
                  </w:pPr>
                  <w:r w:rsidRPr="00D9576A">
                    <w:rPr>
                      <w:rFonts w:asciiTheme="majorHAnsi" w:hAnsiTheme="majorHAnsi"/>
                      <w:sz w:val="28"/>
                    </w:rPr>
                    <w:t xml:space="preserve">If you think you are already living your dream life, then maybe you need a new dream. This tool will help you. If you </w:t>
                  </w:r>
                  <w:r w:rsidR="00D9576A" w:rsidRPr="00D9576A">
                    <w:rPr>
                      <w:rFonts w:asciiTheme="majorHAnsi" w:hAnsiTheme="majorHAnsi"/>
                      <w:sz w:val="28"/>
                    </w:rPr>
                    <w:t>are oppressed by life or the universe seems to be conspiring in your dis</w:t>
                  </w:r>
                  <w:r w:rsidR="00B27DC7">
                    <w:rPr>
                      <w:rFonts w:asciiTheme="majorHAnsi" w:hAnsiTheme="majorHAnsi"/>
                      <w:sz w:val="28"/>
                    </w:rPr>
                    <w:t>favor</w:t>
                  </w:r>
                  <w:r w:rsidR="00D9576A" w:rsidRPr="00D9576A">
                    <w:rPr>
                      <w:rFonts w:asciiTheme="majorHAnsi" w:hAnsiTheme="majorHAnsi"/>
                      <w:sz w:val="28"/>
                    </w:rPr>
                    <w:t>, going through the process facilitated by this tool will definitely make a positive change in your life, if you accept it.</w:t>
                  </w:r>
                </w:p>
                <w:p w:rsidR="00D9576A" w:rsidRPr="00D9576A" w:rsidRDefault="00D9576A" w:rsidP="00FA6F94">
                  <w:pPr>
                    <w:pStyle w:val="FillerText"/>
                    <w:rPr>
                      <w:rFonts w:asciiTheme="majorHAnsi" w:hAnsiTheme="majorHAnsi"/>
                      <w:sz w:val="28"/>
                    </w:rPr>
                  </w:pPr>
                </w:p>
                <w:p w:rsidR="00D9576A" w:rsidRPr="00D9576A" w:rsidRDefault="00D9576A" w:rsidP="00FA6F94">
                  <w:pPr>
                    <w:pStyle w:val="FillerText"/>
                    <w:rPr>
                      <w:rFonts w:asciiTheme="majorHAnsi" w:hAnsiTheme="majorHAnsi"/>
                      <w:sz w:val="28"/>
                    </w:rPr>
                  </w:pPr>
                  <w:r w:rsidRPr="00D9576A">
                    <w:rPr>
                      <w:rFonts w:asciiTheme="majorHAnsi" w:hAnsiTheme="majorHAnsi"/>
                      <w:sz w:val="28"/>
                    </w:rPr>
                    <w:t>I invite you to create (or re-create) your future</w:t>
                  </w:r>
                  <w:r w:rsidR="00B27DC7">
                    <w:rPr>
                      <w:rFonts w:asciiTheme="majorHAnsi" w:hAnsiTheme="majorHAnsi"/>
                      <w:sz w:val="28"/>
                    </w:rPr>
                    <w:t>, a better future that you will be happy to live in and all your wildest dreams and aspirations come true</w:t>
                  </w:r>
                  <w:r w:rsidRPr="00D9576A">
                    <w:rPr>
                      <w:rFonts w:asciiTheme="majorHAnsi" w:hAnsiTheme="majorHAnsi"/>
                      <w:sz w:val="28"/>
                    </w:rPr>
                    <w:t xml:space="preserve">. </w:t>
                  </w:r>
                  <w:r w:rsidR="00B27DC7">
                    <w:rPr>
                      <w:rFonts w:asciiTheme="majorHAnsi" w:hAnsiTheme="majorHAnsi"/>
                      <w:sz w:val="28"/>
                    </w:rPr>
                    <w:t>You best is always ahead of you, just bring it closer!</w:t>
                  </w:r>
                </w:p>
              </w:txbxContent>
            </v:textbox>
          </v:shape>
        </w:pict>
      </w:r>
      <w:r>
        <w:rPr>
          <w:noProof/>
        </w:rPr>
        <w:pict>
          <v:shape id="Text Box 298" o:spid="_x0000_s1030" type="#_x0000_t202" style="position:absolute;left:0;text-align:left;margin-left:-35.9pt;margin-top:32.25pt;width:511.95pt;height:59.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2km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" filled="f" stroked="f">
            <v:textbox>
              <w:txbxContent>
                <w:p w:rsidR="00BD012B" w:rsidRPr="00BD012B" w:rsidRDefault="00BD012B" w:rsidP="00BD012B">
                  <w:pPr>
                    <w:jc w:val="center"/>
                    <w:rPr>
                      <w:rFonts w:asciiTheme="majorHAnsi" w:hAnsiTheme="majorHAnsi"/>
                      <w:i/>
                      <w:sz w:val="44"/>
                    </w:rPr>
                  </w:pPr>
                  <w:r w:rsidRPr="00BD012B">
                    <w:rPr>
                      <w:rFonts w:asciiTheme="majorHAnsi" w:hAnsiTheme="majorHAnsi"/>
                      <w:i/>
                      <w:sz w:val="44"/>
                    </w:rPr>
                    <w:t>"The best way to predict your future is to create it!" Abraham Lincoln</w:t>
                  </w:r>
                </w:p>
              </w:txbxContent>
            </v:textbox>
          </v:shape>
        </w:pict>
      </w:r>
      <w:r>
        <w:rPr>
          <w:noProof/>
        </w:rPr>
        <w:pict>
          <v:shape id="Text Box 292" o:spid="_x0000_s1031" type="#_x0000_t202" style="position:absolute;left:0;text-align:left;margin-left:298.15pt;margin-top:574.4pt;width:169.95pt;height:4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GGvQIAAMM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" filled="f" stroked="f">
            <v:textbox>
              <w:txbxContent>
                <w:p w:rsidR="00FA6F94" w:rsidRPr="00B27DC7" w:rsidRDefault="00B27DC7" w:rsidP="00FA6F94">
                  <w:pPr>
                    <w:pStyle w:val="Logo"/>
                    <w:jc w:val="right"/>
                    <w:rPr>
                      <w:rFonts w:asciiTheme="majorHAnsi" w:hAnsiTheme="majorHAnsi"/>
                      <w:sz w:val="28"/>
                    </w:rPr>
                  </w:pPr>
                  <w:r w:rsidRPr="00B27DC7">
                    <w:rPr>
                      <w:rFonts w:asciiTheme="majorHAnsi" w:hAnsiTheme="majorHAnsi"/>
                      <w:sz w:val="28"/>
                    </w:rPr>
                    <w:t>Lionnel Yamentou</w:t>
                  </w:r>
                </w:p>
              </w:txbxContent>
            </v:textbox>
          </v:shape>
        </w:pict>
      </w:r>
      <w:r>
        <w:rPr>
          <w:noProof/>
        </w:rPr>
        <w:pict>
          <v:shape id="Text Box 258" o:spid="_x0000_s1032" type="#_x0000_t202" style="position:absolute;left:0;text-align:left;margin-left:174.1pt;margin-top:-3.6pt;width:301.95pt;height:27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PvQ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" filled="f" stroked="f">
            <v:textbox>
              <w:txbxContent>
                <w:p w:rsidR="00FA6F94" w:rsidRPr="00FA6F94" w:rsidRDefault="00835D1E" w:rsidP="00FA6F94">
                  <w:pPr>
                    <w:pStyle w:val="MonthDayYear2"/>
                  </w:pPr>
                  <w:r>
                    <w:t>June 14, 2013</w:t>
                  </w:r>
                </w:p>
                <w:p w:rsidR="00FA6F94" w:rsidRPr="003D464E" w:rsidRDefault="00FA6F94" w:rsidP="00FA6F94"/>
              </w:txbxContent>
            </v:textbox>
          </v:shape>
        </w:pict>
      </w:r>
      <w:r w:rsidR="006721F8">
        <w:rPr>
          <w:noProof/>
        </w:rPr>
        <w:drawing>
          <wp:anchor distT="0" distB="0" distL="114300" distR="114300" simplePos="0" relativeHeight="251634687" behindDoc="1" locked="0" layoutInCell="1" allowOverlap="1">
            <wp:simplePos x="0" y="0"/>
            <wp:positionH relativeFrom="column">
              <wp:posOffset>-1155065</wp:posOffset>
            </wp:positionH>
            <wp:positionV relativeFrom="paragraph">
              <wp:posOffset>-911860</wp:posOffset>
            </wp:positionV>
            <wp:extent cx="7772400" cy="10058400"/>
            <wp:effectExtent l="0" t="0" r="0" b="0"/>
            <wp:wrapNone/>
            <wp:docPr id="294" name="Picture 294" descr="Traditional_Elegance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raditional_Elegance_Filler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sidR="00FA6F94">
        <w:br w:type="page"/>
      </w:r>
      <w:r>
        <w:rPr>
          <w:noProof/>
        </w:rPr>
        <w:lastRenderedPageBreak/>
        <w:pict>
          <v:shape id="Text Box 291" o:spid="_x0000_s1033" type="#_x0000_t202" style="position:absolute;left:0;text-align:left;margin-left:84.1pt;margin-top:63.4pt;width:261pt;height:562.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m9u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" filled="f" stroked="f">
            <v:textbox>
              <w:txbxContent>
                <w:p w:rsidR="0087626D" w:rsidRDefault="004306F7" w:rsidP="00FA6F94">
                  <w:pPr>
                    <w:pStyle w:val="Headline"/>
                  </w:pPr>
                  <w:r>
                    <w:t>D</w:t>
                  </w:r>
                  <w:r w:rsidR="0087626D">
                    <w:t>escribe you</w:t>
                  </w:r>
                  <w:r>
                    <w:t xml:space="preserve"> As You See Yourself</w:t>
                  </w:r>
                </w:p>
                <w:p w:rsidR="004306F7" w:rsidRDefault="004306F7" w:rsidP="00FA6F94">
                  <w:pPr>
                    <w:pStyle w:val="Headline"/>
                  </w:pPr>
                  <w:r>
                    <w:t xml:space="preserve">(Be </w:t>
                  </w:r>
                  <w:r w:rsidR="0087626D">
                    <w:t xml:space="preserve">VERY </w:t>
                  </w:r>
                  <w:r>
                    <w:t>NICE)</w:t>
                  </w:r>
                </w:p>
                <w:p w:rsidR="004306F7" w:rsidRPr="0087626D" w:rsidRDefault="0087626D" w:rsidP="00FA6F94">
                  <w:pPr>
                    <w:pStyle w:val="Headline"/>
                    <w:rPr>
                      <w:sz w:val="20"/>
                      <w:szCs w:val="20"/>
                    </w:rPr>
                  </w:pPr>
                  <w:r w:rsidRPr="0087626D">
                    <w:rPr>
                      <w:caps w:val="0"/>
                      <w:sz w:val="20"/>
                      <w:szCs w:val="20"/>
                    </w:rPr>
                    <w:t>Note:</w:t>
                  </w:r>
                  <w:r w:rsidR="000041E3">
                    <w:rPr>
                      <w:caps w:val="0"/>
                      <w:sz w:val="20"/>
                      <w:szCs w:val="20"/>
                    </w:rPr>
                    <w:t xml:space="preserve"> You know you</w:t>
                  </w:r>
                  <w:r w:rsidR="00AC5A69">
                    <w:rPr>
                      <w:caps w:val="0"/>
                      <w:sz w:val="20"/>
                      <w:szCs w:val="20"/>
                    </w:rPr>
                    <w:t>rself</w:t>
                  </w:r>
                  <w:r w:rsidR="000041E3">
                    <w:rPr>
                      <w:caps w:val="0"/>
                      <w:sz w:val="20"/>
                      <w:szCs w:val="20"/>
                    </w:rPr>
                    <w:t xml:space="preserve"> best but</w:t>
                  </w:r>
                  <w:r w:rsidRPr="0087626D">
                    <w:rPr>
                      <w:caps w:val="0"/>
                      <w:sz w:val="20"/>
                      <w:szCs w:val="20"/>
                    </w:rPr>
                    <w:t xml:space="preserve"> if you don’t have anything nice to say about you, let someone else describe you.</w:t>
                  </w:r>
                </w:p>
                <w:p w:rsidR="00FA6F94" w:rsidRDefault="00FA6F94" w:rsidP="00FA6F94">
                  <w:pPr>
                    <w:jc w:val="center"/>
                  </w:pP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Pr="003D464E" w:rsidRDefault="0087626D" w:rsidP="0087626D">
                  <w:pPr>
                    <w:spacing w:line="480" w:lineRule="auto"/>
                    <w:jc w:val="center"/>
                  </w:pPr>
                  <w:r>
                    <w:t>________________________________________</w:t>
                  </w:r>
                </w:p>
                <w:p w:rsidR="0087626D" w:rsidRPr="003D464E" w:rsidRDefault="0087626D" w:rsidP="0087626D">
                  <w:pPr>
                    <w:spacing w:line="480" w:lineRule="auto"/>
                    <w:jc w:val="center"/>
                  </w:pPr>
                </w:p>
              </w:txbxContent>
            </v:textbox>
          </v:shape>
        </w:pict>
      </w:r>
      <w:r>
        <w:rPr>
          <w:noProof/>
        </w:rPr>
        <w:pict>
          <v:shape id="Text Box 273" o:spid="_x0000_s1034" type="#_x0000_t202" style="position:absolute;left:0;text-align:left;margin-left:84.1pt;margin-top:13.4pt;width:271.95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1KvQ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" filled="f" stroked="f">
            <v:textbox>
              <w:txbxContent>
                <w:p w:rsidR="00FA6F94" w:rsidRPr="00FA6F94" w:rsidRDefault="0087626D" w:rsidP="00FA6F94">
                  <w:pPr>
                    <w:pStyle w:val="MonthDayYear1"/>
                  </w:pPr>
                  <w:r>
                    <w:t>Who are you?</w:t>
                  </w:r>
                </w:p>
                <w:p w:rsidR="00FA6F94" w:rsidRPr="00FA6F94" w:rsidRDefault="00FA6F94" w:rsidP="00FA6F94"/>
              </w:txbxContent>
            </v:textbox>
          </v:shape>
        </w:pict>
      </w:r>
      <w:r w:rsidR="006721F8">
        <w:rPr>
          <w:noProof/>
        </w:rPr>
        <w:drawing>
          <wp:anchor distT="0" distB="0" distL="114300" distR="114300" simplePos="0" relativeHeight="251677696" behindDoc="1" locked="0" layoutInCell="1" allowOverlap="1">
            <wp:simplePos x="0" y="0"/>
            <wp:positionH relativeFrom="column">
              <wp:posOffset>-1155065</wp:posOffset>
            </wp:positionH>
            <wp:positionV relativeFrom="paragraph">
              <wp:posOffset>-911860</wp:posOffset>
            </wp:positionV>
            <wp:extent cx="7772400" cy="10058400"/>
            <wp:effectExtent l="0" t="0" r="0" b="0"/>
            <wp:wrapNone/>
            <wp:docPr id="295" name="Picture 295" descr="Traditional_Elegance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raditional_Elegance_Divide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Pr>
          <w:noProof/>
        </w:rPr>
        <w:pict>
          <v:shape id="Text Box 263" o:spid="_x0000_s1035" type="#_x0000_t202" style="position:absolute;left:0;text-align:left;margin-left:77.1pt;margin-top:106.2pt;width:279pt;height:209.2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Dj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" filled="f" stroked="f">
            <v:textbox>
              <w:txbxContent>
                <w:p w:rsidR="00FA6F94" w:rsidRPr="00FA6F94" w:rsidRDefault="00FA6F94" w:rsidP="00FA6F94"/>
              </w:txbxContent>
            </v:textbox>
          </v:shape>
        </w:pict>
      </w:r>
      <w:r w:rsidR="00FA6F94">
        <w:br w:type="page"/>
      </w:r>
      <w:r>
        <w:rPr>
          <w:noProof/>
        </w:rPr>
        <w:lastRenderedPageBreak/>
        <w:pict>
          <v:shape id="Text Box 300" o:spid="_x0000_s1036" type="#_x0000_t202" style="position:absolute;left:0;text-align:left;margin-left:225.3pt;margin-top:87.95pt;width:261pt;height:527.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" filled="f" stroked="f">
            <v:textbox>
              <w:txbxContent>
                <w:p w:rsidR="002224FB" w:rsidRDefault="002224FB" w:rsidP="002224FB">
                  <w:pPr>
                    <w:pStyle w:val="Headline"/>
                  </w:pPr>
                  <w:r>
                    <w:t>my life purpose</w:t>
                  </w:r>
                </w:p>
                <w:p w:rsidR="002224FB" w:rsidRDefault="002224FB" w:rsidP="002224FB">
                  <w:pPr>
                    <w:pStyle w:val="Headline"/>
                    <w:rPr>
                      <w:caps w:val="0"/>
                      <w:sz w:val="20"/>
                      <w:szCs w:val="20"/>
                    </w:rPr>
                  </w:pPr>
                  <w:r>
                    <w:rPr>
                      <w:caps w:val="0"/>
                      <w:sz w:val="20"/>
                      <w:szCs w:val="20"/>
                    </w:rPr>
                    <w:t xml:space="preserve">You don’t have to have a life purpose to live fulfilled and happy, but we are all on earth for one ultimate purpose. It is actually, many different purposes at different stages of our lives. </w:t>
                  </w:r>
                  <w:r w:rsidR="00E77DDD">
                    <w:rPr>
                      <w:caps w:val="0"/>
                      <w:sz w:val="20"/>
                      <w:szCs w:val="20"/>
                    </w:rPr>
                    <w:t>A few e</w:t>
                  </w:r>
                  <w:r>
                    <w:rPr>
                      <w:caps w:val="0"/>
                      <w:sz w:val="20"/>
                      <w:szCs w:val="20"/>
                    </w:rPr>
                    <w:t>xample</w:t>
                  </w:r>
                  <w:r w:rsidR="00E77DDD">
                    <w:rPr>
                      <w:caps w:val="0"/>
                      <w:sz w:val="20"/>
                      <w:szCs w:val="20"/>
                    </w:rPr>
                    <w:t>s</w:t>
                  </w:r>
                  <w:r>
                    <w:rPr>
                      <w:caps w:val="0"/>
                      <w:sz w:val="20"/>
                      <w:szCs w:val="20"/>
                    </w:rPr>
                    <w:t xml:space="preserve">: </w:t>
                  </w:r>
                  <w:r w:rsidR="00E77DDD">
                    <w:rPr>
                      <w:caps w:val="0"/>
                      <w:sz w:val="20"/>
                      <w:szCs w:val="20"/>
                    </w:rPr>
                    <w:t>Raise</w:t>
                  </w:r>
                  <w:r>
                    <w:rPr>
                      <w:caps w:val="0"/>
                      <w:sz w:val="20"/>
                      <w:szCs w:val="20"/>
                    </w:rPr>
                    <w:t xml:space="preserve"> my children to be responsible adults and good citizens, </w:t>
                  </w:r>
                  <w:r w:rsidR="00E77DDD">
                    <w:rPr>
                      <w:caps w:val="0"/>
                      <w:sz w:val="20"/>
                      <w:szCs w:val="20"/>
                    </w:rPr>
                    <w:t>Create and grow a successful business to provide jobs to the unemployed, Live a life of good health and financial abundance and be an inspiration for others to do the same.</w:t>
                  </w:r>
                </w:p>
                <w:p w:rsidR="00E77DDD" w:rsidRPr="0087626D" w:rsidRDefault="00E77DDD" w:rsidP="002224FB">
                  <w:pPr>
                    <w:pStyle w:val="Headline"/>
                    <w:rPr>
                      <w:sz w:val="20"/>
                      <w:szCs w:val="20"/>
                    </w:rPr>
                  </w:pPr>
                  <w:r>
                    <w:rPr>
                      <w:caps w:val="0"/>
                      <w:sz w:val="20"/>
                      <w:szCs w:val="20"/>
                    </w:rPr>
                    <w:t>What is your life purpose now?</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87626D" w:rsidRDefault="0087626D" w:rsidP="0087626D">
                  <w:pPr>
                    <w:spacing w:line="480" w:lineRule="auto"/>
                    <w:jc w:val="center"/>
                  </w:pPr>
                  <w:r>
                    <w:t>________________________________________</w:t>
                  </w:r>
                </w:p>
                <w:p w:rsidR="00FA6F94" w:rsidRDefault="0087626D" w:rsidP="00E77DDD">
                  <w:pPr>
                    <w:spacing w:line="480" w:lineRule="auto"/>
                    <w:jc w:val="center"/>
                  </w:pPr>
                  <w:r>
                    <w:t>________________________________________</w:t>
                  </w:r>
                </w:p>
              </w:txbxContent>
            </v:textbox>
          </v:shape>
        </w:pict>
      </w:r>
      <w:r>
        <w:rPr>
          <w:noProof/>
        </w:rPr>
        <w:pict>
          <v:shape id="Text Box 299" o:spid="_x0000_s1037" type="#_x0000_t202" style="position:absolute;left:0;text-align:left;margin-left:-50.9pt;margin-top:89.4pt;width:261pt;height:53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RQC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" filled="f" stroked="f">
            <v:textbox>
              <w:txbxContent>
                <w:p w:rsidR="0087626D" w:rsidRDefault="0087626D" w:rsidP="0087626D">
                  <w:pPr>
                    <w:pStyle w:val="Headline"/>
                  </w:pPr>
                  <w:r>
                    <w:t>My Personal Values</w:t>
                  </w:r>
                </w:p>
                <w:p w:rsidR="0087626D" w:rsidRPr="0087626D" w:rsidRDefault="0087626D" w:rsidP="0087626D">
                  <w:pPr>
                    <w:pStyle w:val="Headline"/>
                    <w:rPr>
                      <w:sz w:val="20"/>
                      <w:szCs w:val="20"/>
                    </w:rPr>
                  </w:pPr>
                  <w:r>
                    <w:rPr>
                      <w:caps w:val="0"/>
                      <w:sz w:val="20"/>
                      <w:szCs w:val="20"/>
                    </w:rPr>
                    <w:t xml:space="preserve">What is most important to you in life? </w:t>
                  </w:r>
                  <w:r w:rsidR="00D50674">
                    <w:rPr>
                      <w:caps w:val="0"/>
                      <w:sz w:val="20"/>
                      <w:szCs w:val="20"/>
                    </w:rPr>
                    <w:t>Example: Love, Family, God, Safety, Risk-Taking, Financial Abundance, Work, etc…</w:t>
                  </w:r>
                </w:p>
                <w:p w:rsidR="0087626D" w:rsidRDefault="0087626D" w:rsidP="0087626D">
                  <w:pPr>
                    <w:jc w:val="center"/>
                  </w:pPr>
                </w:p>
                <w:p w:rsidR="0087626D" w:rsidRDefault="00D50674" w:rsidP="0087626D">
                  <w:pPr>
                    <w:spacing w:line="480" w:lineRule="auto"/>
                    <w:jc w:val="center"/>
                  </w:pPr>
                  <w:r>
                    <w:t xml:space="preserve">1. </w:t>
                  </w:r>
                  <w:r w:rsidR="0087626D">
                    <w:t>________</w:t>
                  </w:r>
                  <w:r>
                    <w:t>_____________________________</w:t>
                  </w:r>
                </w:p>
                <w:p w:rsidR="00D50674" w:rsidRDefault="00D50674" w:rsidP="00D50674">
                  <w:pPr>
                    <w:spacing w:line="480" w:lineRule="auto"/>
                    <w:jc w:val="center"/>
                  </w:pPr>
                  <w:r>
                    <w:t>2. _____________________________________</w:t>
                  </w:r>
                </w:p>
                <w:p w:rsidR="00D50674" w:rsidRDefault="00D50674" w:rsidP="00D50674">
                  <w:pPr>
                    <w:spacing w:line="480" w:lineRule="auto"/>
                    <w:jc w:val="center"/>
                  </w:pPr>
                  <w:r>
                    <w:t>3. _____________________________________</w:t>
                  </w:r>
                </w:p>
                <w:p w:rsidR="00D50674" w:rsidRDefault="00D50674" w:rsidP="00D50674">
                  <w:pPr>
                    <w:spacing w:line="480" w:lineRule="auto"/>
                    <w:jc w:val="center"/>
                  </w:pPr>
                  <w:r>
                    <w:t>4. _____________________________________</w:t>
                  </w:r>
                </w:p>
                <w:p w:rsidR="00D50674" w:rsidRDefault="00D50674" w:rsidP="00D50674">
                  <w:pPr>
                    <w:spacing w:line="480" w:lineRule="auto"/>
                    <w:jc w:val="center"/>
                  </w:pPr>
                  <w:r>
                    <w:t>5. _____________________________________</w:t>
                  </w:r>
                </w:p>
                <w:p w:rsidR="00D50674" w:rsidRDefault="00D50674" w:rsidP="00D50674">
                  <w:pPr>
                    <w:spacing w:line="480" w:lineRule="auto"/>
                    <w:jc w:val="center"/>
                  </w:pPr>
                </w:p>
                <w:p w:rsidR="002224FB" w:rsidRDefault="002224FB" w:rsidP="002224FB">
                  <w:pPr>
                    <w:pStyle w:val="Headline"/>
                  </w:pPr>
                  <w:r>
                    <w:t>my mission statement</w:t>
                  </w:r>
                </w:p>
                <w:p w:rsidR="002224FB" w:rsidRPr="0087626D" w:rsidRDefault="002224FB" w:rsidP="002224FB">
                  <w:pPr>
                    <w:pStyle w:val="Headline"/>
                    <w:rPr>
                      <w:sz w:val="20"/>
                      <w:szCs w:val="20"/>
                    </w:rPr>
                  </w:pPr>
                  <w:r>
                    <w:rPr>
                      <w:caps w:val="0"/>
                      <w:sz w:val="20"/>
                      <w:szCs w:val="20"/>
                    </w:rPr>
                    <w:t>A personal mission statement will</w:t>
                  </w:r>
                  <w:r w:rsidRPr="005806CD">
                    <w:rPr>
                      <w:caps w:val="0"/>
                      <w:sz w:val="20"/>
                      <w:szCs w:val="20"/>
                    </w:rPr>
                    <w:t xml:space="preserve"> help you make decisions aligning with your values and goals.</w:t>
                  </w:r>
                  <w:r>
                    <w:rPr>
                      <w:caps w:val="0"/>
                      <w:sz w:val="20"/>
                      <w:szCs w:val="20"/>
                    </w:rPr>
                    <w:t xml:space="preserve"> Your mission statement should be simple, inspiring and show your passion. </w:t>
                  </w:r>
                </w:p>
                <w:p w:rsidR="00D50674" w:rsidRDefault="00D50674" w:rsidP="00D50674">
                  <w:pPr>
                    <w:jc w:val="center"/>
                  </w:pPr>
                </w:p>
                <w:p w:rsidR="00D50674" w:rsidRDefault="00D50674" w:rsidP="00D50674">
                  <w:pPr>
                    <w:spacing w:line="480" w:lineRule="auto"/>
                    <w:jc w:val="center"/>
                  </w:pPr>
                  <w:r>
                    <w:t>________________________________________</w:t>
                  </w:r>
                </w:p>
                <w:p w:rsidR="00D50674" w:rsidRDefault="00D50674" w:rsidP="00D50674">
                  <w:pPr>
                    <w:spacing w:line="480" w:lineRule="auto"/>
                    <w:jc w:val="center"/>
                  </w:pPr>
                  <w:r>
                    <w:t>________________________________________</w:t>
                  </w:r>
                </w:p>
                <w:p w:rsidR="00D50674" w:rsidRDefault="00D50674" w:rsidP="00D50674">
                  <w:pPr>
                    <w:spacing w:line="480" w:lineRule="auto"/>
                    <w:jc w:val="center"/>
                  </w:pPr>
                  <w:r>
                    <w:t>________________________________________</w:t>
                  </w:r>
                </w:p>
                <w:p w:rsidR="00D50674" w:rsidRDefault="00D50674" w:rsidP="00D50674">
                  <w:pPr>
                    <w:spacing w:line="480" w:lineRule="auto"/>
                    <w:jc w:val="center"/>
                  </w:pPr>
                  <w:r>
                    <w:t>________________________________________</w:t>
                  </w:r>
                </w:p>
                <w:p w:rsidR="00D50674" w:rsidRDefault="00D50674" w:rsidP="00D50674">
                  <w:pPr>
                    <w:spacing w:line="480" w:lineRule="auto"/>
                    <w:jc w:val="center"/>
                  </w:pPr>
                  <w:r>
                    <w:t>________________________________________</w:t>
                  </w:r>
                </w:p>
                <w:p w:rsidR="0087626D" w:rsidRPr="003D464E" w:rsidRDefault="00D50674" w:rsidP="00D50674">
                  <w:pPr>
                    <w:spacing w:line="480" w:lineRule="auto"/>
                    <w:jc w:val="center"/>
                  </w:pPr>
                  <w:r>
                    <w:t>________________________________________</w:t>
                  </w:r>
                </w:p>
              </w:txbxContent>
            </v:textbox>
          </v:shape>
        </w:pict>
      </w:r>
      <w:r>
        <w:rPr>
          <w:noProof/>
        </w:rPr>
        <w:pict>
          <v:shape id="Text Box 290" o:spid="_x0000_s1038" type="#_x0000_t202" style="position:absolute;left:0;text-align:left;margin-left:-64.9pt;margin-top:23.4pt;width:560pt;height:4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sNvA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" filled="f" stroked="f">
            <v:textbox>
              <w:txbxContent>
                <w:p w:rsidR="00FA6F94" w:rsidRPr="003D464E" w:rsidRDefault="00FA6F94" w:rsidP="00FA6F94">
                  <w:pPr>
                    <w:widowControl w:val="0"/>
                    <w:autoSpaceDE w:val="0"/>
                    <w:autoSpaceDN w:val="0"/>
                    <w:adjustRightInd w:val="0"/>
                    <w:spacing w:line="288" w:lineRule="auto"/>
                    <w:jc w:val="right"/>
                    <w:textAlignment w:val="center"/>
                    <w:rPr>
                      <w:rFonts w:ascii="Times-Bold" w:hAnsi="Times-Bold"/>
                      <w:b/>
                      <w:color w:val="4F2F18"/>
                      <w:sz w:val="20"/>
                      <w:szCs w:val="20"/>
                    </w:rPr>
                  </w:pPr>
                </w:p>
                <w:p w:rsidR="00FA6F94" w:rsidRPr="001F7817" w:rsidRDefault="00D50674" w:rsidP="00FA6F94">
                  <w:pPr>
                    <w:widowControl w:val="0"/>
                    <w:autoSpaceDE w:val="0"/>
                    <w:autoSpaceDN w:val="0"/>
                    <w:adjustRightInd w:val="0"/>
                    <w:spacing w:line="288" w:lineRule="auto"/>
                    <w:jc w:val="center"/>
                    <w:textAlignment w:val="center"/>
                    <w:rPr>
                      <w:rFonts w:ascii="Times" w:hAnsi="Times"/>
                      <w:b/>
                      <w:color w:val="4F2F18"/>
                      <w:sz w:val="36"/>
                      <w:szCs w:val="36"/>
                    </w:rPr>
                  </w:pPr>
                  <w:r>
                    <w:rPr>
                      <w:rFonts w:ascii="Times" w:hAnsi="Times"/>
                      <w:b/>
                      <w:color w:val="4F2F18"/>
                      <w:sz w:val="36"/>
                      <w:szCs w:val="36"/>
                    </w:rPr>
                    <w:t>MY PERSONAL VALUES, PURPOSE, MISSION</w:t>
                  </w:r>
                </w:p>
                <w:p w:rsidR="00FA6F94" w:rsidRPr="003D464E" w:rsidRDefault="00FA6F94" w:rsidP="00FA6F94">
                  <w:pPr>
                    <w:widowControl w:val="0"/>
                    <w:autoSpaceDE w:val="0"/>
                    <w:autoSpaceDN w:val="0"/>
                    <w:adjustRightInd w:val="0"/>
                    <w:spacing w:line="288" w:lineRule="auto"/>
                    <w:jc w:val="center"/>
                    <w:textAlignment w:val="center"/>
                    <w:rPr>
                      <w:rFonts w:ascii="Times-Bold" w:hAnsi="Times-Bold"/>
                      <w:b/>
                      <w:color w:val="4F2F18"/>
                      <w:sz w:val="36"/>
                      <w:szCs w:val="36"/>
                    </w:rPr>
                  </w:pPr>
                </w:p>
                <w:p w:rsidR="00FA6F94" w:rsidRPr="003D464E" w:rsidRDefault="00FA6F94" w:rsidP="00FA6F94">
                  <w:pPr>
                    <w:widowControl w:val="0"/>
                    <w:autoSpaceDE w:val="0"/>
                    <w:autoSpaceDN w:val="0"/>
                    <w:adjustRightInd w:val="0"/>
                    <w:spacing w:line="288" w:lineRule="auto"/>
                    <w:jc w:val="right"/>
                    <w:textAlignment w:val="center"/>
                  </w:pPr>
                </w:p>
              </w:txbxContent>
            </v:textbox>
          </v:shape>
        </w:pict>
      </w:r>
      <w:r>
        <w:rPr>
          <w:noProof/>
        </w:rPr>
        <w:pict>
          <v:shape id="Text Box 274" o:spid="_x0000_s1039" type="#_x0000_t202" style="position:absolute;left:0;text-align:left;margin-left:210.1pt;margin-top:-3.6pt;width:261.95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qP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" filled="f" stroked="f">
            <v:textbox>
              <w:txbxContent>
                <w:p w:rsidR="00FA6F94" w:rsidRPr="003D464E" w:rsidRDefault="0087626D" w:rsidP="00FA6F94">
                  <w:pPr>
                    <w:pStyle w:val="MonthDayYear2"/>
                  </w:pPr>
                  <w:r>
                    <w:t>My Strategic Life Plan</w:t>
                  </w:r>
                </w:p>
                <w:p w:rsidR="00FA6F94" w:rsidRPr="00BC2657" w:rsidRDefault="00FA6F94" w:rsidP="00FA6F94"/>
              </w:txbxContent>
            </v:textbox>
          </v:shape>
        </w:pict>
      </w:r>
      <w:r w:rsidR="006721F8">
        <w:rPr>
          <w:noProof/>
        </w:rPr>
        <w:drawing>
          <wp:anchor distT="0" distB="0" distL="114300" distR="114300" simplePos="0" relativeHeight="251678720" behindDoc="1" locked="0" layoutInCell="1" allowOverlap="1">
            <wp:simplePos x="0" y="0"/>
            <wp:positionH relativeFrom="column">
              <wp:posOffset>-1155065</wp:posOffset>
            </wp:positionH>
            <wp:positionV relativeFrom="paragraph">
              <wp:posOffset>-924560</wp:posOffset>
            </wp:positionV>
            <wp:extent cx="7772400" cy="10058400"/>
            <wp:effectExtent l="0" t="0" r="0" b="0"/>
            <wp:wrapNone/>
            <wp:docPr id="296" name="Picture 296" descr="Traditional_Elegance_Fil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raditional_Elegance_Filler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Pr>
          <w:noProof/>
        </w:rPr>
        <w:pict>
          <v:shape id="Text Box 75" o:spid="_x0000_s1040" type="#_x0000_t202" style="position:absolute;left:0;text-align:left;margin-left:184.05pt;margin-top:-718.1pt;width:172.7pt;height:78.8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" filled="f" stroked="f" strokeweight=".25pt">
            <v:textbox>
              <w:txbxContent>
                <w:p w:rsidR="00FA6F94" w:rsidRPr="00390176" w:rsidRDefault="00FA6F94" w:rsidP="00FA6F94">
                  <w:pPr>
                    <w:pStyle w:val="BodyText2"/>
                    <w:spacing w:line="160" w:lineRule="exact"/>
                    <w:ind w:left="720" w:hanging="720"/>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 xml:space="preserve">Place logo </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or logotype here,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otherwise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delete this.</w:t>
                  </w:r>
                </w:p>
                <w:p w:rsidR="00FA6F94" w:rsidRPr="00390176" w:rsidRDefault="00FA6F94" w:rsidP="00FA6F94">
                  <w:pPr>
                    <w:rPr>
                      <w:color w:val="6C6361"/>
                    </w:rPr>
                  </w:pPr>
                </w:p>
              </w:txbxContent>
            </v:textbox>
          </v:shape>
        </w:pict>
      </w:r>
      <w:r>
        <w:rPr>
          <w:noProof/>
        </w:rPr>
        <w:pict>
          <v:shape id="Text Box 74" o:spid="_x0000_s1041" type="#_x0000_t202" style="position:absolute;left:0;text-align:left;margin-left:356.05pt;margin-top:-206.1pt;width:169pt;height:105.1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" fillcolor="silver" stroked="f" strokecolor="white" strokeweight="4pt">
            <v:textbo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9366A9" w:rsidRDefault="00FA6F94" w:rsidP="00FA6F94">
                  <w:pPr>
                    <w:tabs>
                      <w:tab w:val="left" w:pos="-180"/>
                    </w:tabs>
                  </w:pPr>
                  <w:r w:rsidRPr="009366A9">
                    <w:rPr>
                      <w:sz w:val="20"/>
                    </w:rPr>
                    <w:t xml:space="preserve"> Delete text and place photo here.</w:t>
                  </w:r>
                </w:p>
              </w:txbxContent>
            </v:textbox>
          </v:shape>
        </w:pict>
      </w:r>
      <w:r>
        <w:rPr>
          <w:noProof/>
        </w:rPr>
        <w:pict>
          <v:shape id="Text Box 73" o:spid="_x0000_s1042" type="#_x0000_t202" style="position:absolute;left:0;text-align:left;margin-left:180.4pt;margin-top:-206.35pt;width:169pt;height:105.1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" fillcolor="silver" stroked="f" strokecolor="white" strokeweight="4pt">
            <v:textbo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9366A9" w:rsidRDefault="00FA6F94" w:rsidP="00FA6F94">
                  <w:pPr>
                    <w:tabs>
                      <w:tab w:val="left" w:pos="-180"/>
                    </w:tabs>
                  </w:pPr>
                  <w:r w:rsidRPr="009366A9">
                    <w:rPr>
                      <w:sz w:val="20"/>
                    </w:rPr>
                    <w:t>Delete text and place photo here.</w:t>
                  </w:r>
                </w:p>
              </w:txbxContent>
            </v:textbox>
          </v:shape>
        </w:pict>
      </w:r>
      <w:r>
        <w:rPr>
          <w:noProof/>
        </w:rPr>
        <w:pict>
          <v:shape id="Text Box 71" o:spid="_x0000_s1043" type="#_x0000_t202" style="position:absolute;left:0;text-align:left;margin-left:16.05pt;margin-top:-137pt;width:2in;height:78.3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" filled="f" stroked="f">
            <v:textbox>
              <w:txbxContent>
                <w:p w:rsidR="00FA6F94" w:rsidRPr="00781D04" w:rsidRDefault="00FA6F94" w:rsidP="00FA6F94">
                  <w:pPr>
                    <w:jc w:val="center"/>
                    <w:rPr>
                      <w:color w:val="EBE8DB"/>
                      <w:sz w:val="44"/>
                    </w:rPr>
                  </w:pPr>
                  <w:r w:rsidRPr="00781D04">
                    <w:rPr>
                      <w:color w:val="EBE8DB"/>
                      <w:sz w:val="44"/>
                    </w:rPr>
                    <w:t>company</w:t>
                  </w:r>
                </w:p>
                <w:p w:rsidR="00FA6F94" w:rsidRPr="00781D04" w:rsidRDefault="00FA6F94" w:rsidP="00FA6F94">
                  <w:pPr>
                    <w:jc w:val="center"/>
                    <w:rPr>
                      <w:color w:val="EBE8DB"/>
                      <w:sz w:val="44"/>
                    </w:rPr>
                  </w:pPr>
                  <w:r w:rsidRPr="00781D04">
                    <w:rPr>
                      <w:color w:val="EBE8DB"/>
                      <w:sz w:val="44"/>
                    </w:rPr>
                    <w:t>name</w:t>
                  </w:r>
                </w:p>
              </w:txbxContent>
            </v:textbox>
          </v:shape>
        </w:pict>
      </w:r>
      <w:r>
        <w:rPr>
          <w:noProof/>
        </w:rPr>
        <w:pict>
          <v:shape id="Text Box 78" o:spid="_x0000_s1044" type="#_x0000_t202" style="position:absolute;left:0;text-align:left;margin-left:155.05pt;margin-top:-616.8pt;width:375pt;height:324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" filled="f" stroked="f">
            <v:textbox>
              <w:txbxContent>
                <w:tbl>
                  <w:tblPr>
                    <w:tblOverlap w:val="never"/>
                    <w:tblW w:w="7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A0"/>
                  </w:tblPr>
                  <w:tblGrid>
                    <w:gridCol w:w="1078"/>
                    <w:gridCol w:w="1126"/>
                    <w:gridCol w:w="1057"/>
                    <w:gridCol w:w="1126"/>
                    <w:gridCol w:w="1068"/>
                    <w:gridCol w:w="976"/>
                    <w:gridCol w:w="1057"/>
                  </w:tblGrid>
                  <w:tr w:rsidR="00FA6F94" w:rsidRPr="00FA6F94" w:rsidTr="00FA6F94">
                    <w:trPr>
                      <w:cantSplit/>
                      <w:trHeight w:hRule="exact" w:val="864"/>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b/>
                            <w:color w:val="375076"/>
                            <w:sz w:val="34"/>
                          </w:rPr>
                        </w:pPr>
                        <w:r w:rsidRPr="00FA6F94">
                          <w:rPr>
                            <w:rFonts w:ascii="Times" w:hAnsi="Times"/>
                            <w:b/>
                            <w:color w:val="375076"/>
                            <w:sz w:val="34"/>
                          </w:rPr>
                          <w:t>S</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M</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T</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W</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T</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F</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S</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rPr>
                        </w:pPr>
                        <w:r w:rsidRPr="00FA6F94">
                          <w:rPr>
                            <w:color w:val="B3AA7E"/>
                            <w:sz w:val="34"/>
                          </w:rPr>
                          <w:t>1</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color w:val="B3AA7E"/>
                            <w:sz w:val="34"/>
                          </w:rPr>
                          <w:t>2</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3</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4</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5</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6</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7</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rPr>
                        </w:pPr>
                        <w:r w:rsidRPr="00FA6F94">
                          <w:rPr>
                            <w:rFonts w:ascii="Times" w:hAnsi="Times"/>
                            <w:color w:val="B3AA7E"/>
                            <w:sz w:val="34"/>
                          </w:rPr>
                          <w:t>8</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9</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10</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11</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12</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13</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14</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rPr>
                        </w:pPr>
                        <w:r w:rsidRPr="00FA6F94">
                          <w:rPr>
                            <w:rFonts w:ascii="Times" w:hAnsi="Times"/>
                            <w:color w:val="B3AA7E"/>
                            <w:sz w:val="34"/>
                          </w:rPr>
                          <w:t>15</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16</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17</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18</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19</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20</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21</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rPr>
                        </w:pPr>
                        <w:r w:rsidRPr="00FA6F94">
                          <w:rPr>
                            <w:rFonts w:ascii="Times" w:hAnsi="Times"/>
                            <w:color w:val="B3AA7E"/>
                            <w:sz w:val="34"/>
                          </w:rPr>
                          <w:t>22</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23</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24</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25</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26</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27</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28</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rPr>
                        </w:pPr>
                        <w:r w:rsidRPr="00FA6F94">
                          <w:rPr>
                            <w:rFonts w:ascii="Times" w:hAnsi="Times"/>
                            <w:color w:val="B3AA7E"/>
                            <w:sz w:val="34"/>
                          </w:rPr>
                          <w:t>29</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30</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rPr>
                        </w:pP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rPr>
                        </w:pP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r>
                </w:tbl>
                <w:p w:rsidR="00FA6F94" w:rsidRDefault="00FA6F94"/>
              </w:txbxContent>
            </v:textbox>
          </v:shape>
        </w:pict>
      </w:r>
      <w:r>
        <w:rPr>
          <w:noProof/>
        </w:rPr>
        <w:pict>
          <v:shape id="Text Box 77" o:spid="_x0000_s1045" type="#_x0000_t202" style="position:absolute;left:0;text-align:left;margin-left:179.05pt;margin-top:-284.8pt;width:126pt;height:45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" filled="f" stroked="f">
            <v:textbox>
              <w:txbxContent>
                <w:p w:rsidR="00FA6F94" w:rsidRPr="00D2326C" w:rsidRDefault="00FA6F94" w:rsidP="00FA6F94">
                  <w:pPr>
                    <w:rPr>
                      <w:rFonts w:ascii="Times" w:hAnsi="Times"/>
                      <w:b/>
                      <w:color w:val="282D74"/>
                      <w:sz w:val="50"/>
                    </w:rPr>
                  </w:pPr>
                  <w:r w:rsidRPr="00D2326C">
                    <w:rPr>
                      <w:rFonts w:ascii="Times" w:hAnsi="Times"/>
                      <w:b/>
                      <w:color w:val="282D74"/>
                      <w:sz w:val="50"/>
                    </w:rPr>
                    <w:t>2008</w:t>
                  </w:r>
                </w:p>
              </w:txbxContent>
            </v:textbox>
          </v:shape>
        </w:pict>
      </w:r>
      <w:r>
        <w:rPr>
          <w:noProof/>
        </w:rPr>
        <w:pict>
          <v:shape id="Text Box 76" o:spid="_x0000_s1046" type="#_x0000_t202" style="position:absolute;left:0;text-align:left;margin-left:409.05pt;margin-top:-664.8pt;width:126pt;height:45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lfuA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" filled="f" stroked="f">
            <v:textbox>
              <w:txbxContent>
                <w:p w:rsidR="00FA6F94" w:rsidRPr="00D2326C" w:rsidRDefault="00FA6F94" w:rsidP="00FA6F94">
                  <w:pPr>
                    <w:jc w:val="right"/>
                    <w:rPr>
                      <w:rFonts w:ascii="Times" w:hAnsi="Times"/>
                      <w:b/>
                      <w:color w:val="282D74"/>
                      <w:sz w:val="50"/>
                    </w:rPr>
                  </w:pPr>
                </w:p>
              </w:txbxContent>
            </v:textbox>
          </v:shape>
        </w:pict>
      </w:r>
      <w:r w:rsidR="00FA6F94">
        <w:br w:type="page"/>
      </w:r>
    </w:p>
    <w:p w:rsidR="006721F8" w:rsidRDefault="00274874" w:rsidP="006721F8">
      <w:pPr>
        <w:pStyle w:val="FillerText"/>
      </w:pPr>
      <w:r>
        <w:rPr>
          <w:noProof/>
        </w:rPr>
        <w:lastRenderedPageBreak/>
        <w:pict>
          <v:shape id="Text Box 303" o:spid="_x0000_s1047" type="#_x0000_t202" style="position:absolute;left:0;text-align:left;margin-left:-58.15pt;margin-top:70.6pt;width:544.9pt;height:527.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Jk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" filled="f" stroked="f">
            <v:textbox>
              <w:txbxContent>
                <w:p w:rsidR="00AB1FE2" w:rsidRPr="0087626D" w:rsidRDefault="004E04DA" w:rsidP="0087626D">
                  <w:pPr>
                    <w:pStyle w:val="Headline"/>
                    <w:rPr>
                      <w:sz w:val="20"/>
                      <w:szCs w:val="20"/>
                    </w:rPr>
                  </w:pPr>
                  <w:r>
                    <w:rPr>
                      <w:caps w:val="0"/>
                      <w:sz w:val="20"/>
                      <w:szCs w:val="20"/>
                    </w:rPr>
                    <w:t xml:space="preserve">Time to dream! </w:t>
                  </w:r>
                  <w:r w:rsidR="00C23F1D">
                    <w:rPr>
                      <w:caps w:val="0"/>
                      <w:sz w:val="20"/>
                      <w:szCs w:val="20"/>
                    </w:rPr>
                    <w:t>What are 10</w:t>
                  </w:r>
                  <w:r w:rsidRPr="004E04DA">
                    <w:rPr>
                      <w:caps w:val="0"/>
                      <w:sz w:val="20"/>
                      <w:szCs w:val="20"/>
                    </w:rPr>
                    <w:t xml:space="preserve"> dreams or goals you would like to realize during your lifetime, and beyond</w:t>
                  </w:r>
                  <w:r w:rsidR="00C23F1D">
                    <w:rPr>
                      <w:caps w:val="0"/>
                      <w:sz w:val="20"/>
                      <w:szCs w:val="20"/>
                    </w:rPr>
                    <w:t>?</w:t>
                  </w:r>
                  <w:r w:rsidRPr="004E04DA">
                    <w:rPr>
                      <w:caps w:val="0"/>
                      <w:sz w:val="20"/>
                      <w:szCs w:val="20"/>
                    </w:rPr>
                    <w:t xml:space="preserve"> Write with the assurance and certainty that it is possible to realize every one of your dreams. Include financial goals, health goals, relationship goals, vacations, children, contributions to charities, business, etc…</w:t>
                  </w:r>
                  <w:r>
                    <w:rPr>
                      <w:caps w:val="0"/>
                      <w:sz w:val="20"/>
                      <w:szCs w:val="20"/>
                    </w:rPr>
                    <w:t>There is no limit, these are only dreams</w:t>
                  </w:r>
                  <w:r w:rsidR="00D64F8C">
                    <w:rPr>
                      <w:caps w:val="0"/>
                      <w:sz w:val="20"/>
                      <w:szCs w:val="20"/>
                    </w:rPr>
                    <w:t>, for now</w:t>
                  </w:r>
                  <w:r>
                    <w:rPr>
                      <w:caps w:val="0"/>
                      <w:sz w:val="20"/>
                      <w:szCs w:val="20"/>
                    </w:rPr>
                    <w:t>!</w:t>
                  </w:r>
                </w:p>
                <w:p w:rsidR="00AB1FE2" w:rsidRDefault="00AB1FE2" w:rsidP="0087626D">
                  <w:pPr>
                    <w:jc w:val="center"/>
                  </w:pPr>
                </w:p>
                <w:p w:rsidR="004E04DA" w:rsidRDefault="004E04DA" w:rsidP="004E04DA">
                  <w:pPr>
                    <w:spacing w:line="360" w:lineRule="auto"/>
                    <w:jc w:val="center"/>
                  </w:pPr>
                  <w:r>
                    <w:t xml:space="preserve">1. </w:t>
                  </w:r>
                  <w:r w:rsidR="00AB1FE2">
                    <w:t>________________________________________</w:t>
                  </w:r>
                  <w:r>
                    <w:t>____________________________________________</w:t>
                  </w:r>
                </w:p>
                <w:p w:rsidR="004E04DA" w:rsidRDefault="004E04DA" w:rsidP="004E04DA">
                  <w:pPr>
                    <w:spacing w:line="360" w:lineRule="auto"/>
                    <w:jc w:val="center"/>
                  </w:pPr>
                  <w:r>
                    <w:t xml:space="preserve">   ____________________________________________________________________________________</w:t>
                  </w:r>
                </w:p>
                <w:p w:rsidR="004E04DA" w:rsidRDefault="004E04DA" w:rsidP="004E04DA">
                  <w:pPr>
                    <w:spacing w:line="360" w:lineRule="auto"/>
                    <w:jc w:val="center"/>
                  </w:pPr>
                  <w:r>
                    <w:t>2. ____________________________________________________________________________________</w:t>
                  </w:r>
                </w:p>
                <w:p w:rsidR="004E04DA" w:rsidRDefault="004E04DA" w:rsidP="004E04DA">
                  <w:pPr>
                    <w:spacing w:line="360" w:lineRule="auto"/>
                    <w:jc w:val="center"/>
                  </w:pPr>
                  <w:r>
                    <w:t xml:space="preserve">   ____________________________________________________________________________________</w:t>
                  </w:r>
                </w:p>
                <w:p w:rsidR="004E04DA" w:rsidRDefault="004E04DA" w:rsidP="004E04DA">
                  <w:pPr>
                    <w:spacing w:line="360" w:lineRule="auto"/>
                    <w:jc w:val="center"/>
                  </w:pPr>
                  <w:r>
                    <w:t>3. ____________________________________________________________________________________</w:t>
                  </w:r>
                </w:p>
                <w:p w:rsidR="004E04DA" w:rsidRDefault="004E04DA" w:rsidP="004E04DA">
                  <w:pPr>
                    <w:spacing w:line="360" w:lineRule="auto"/>
                    <w:jc w:val="center"/>
                  </w:pPr>
                  <w:r>
                    <w:t xml:space="preserve">   ____________________________________________________________________________________</w:t>
                  </w:r>
                </w:p>
                <w:p w:rsidR="004E04DA" w:rsidRDefault="004E04DA" w:rsidP="004E04DA">
                  <w:pPr>
                    <w:spacing w:line="360" w:lineRule="auto"/>
                    <w:jc w:val="center"/>
                  </w:pPr>
                  <w:r>
                    <w:t>4. ____________________________________________________________________________________</w:t>
                  </w:r>
                </w:p>
                <w:p w:rsidR="004E04DA" w:rsidRDefault="004E04DA" w:rsidP="004E04DA">
                  <w:pPr>
                    <w:spacing w:line="360" w:lineRule="auto"/>
                    <w:jc w:val="center"/>
                  </w:pPr>
                  <w:r>
                    <w:t xml:space="preserve">   ____________________________________________________________________________________</w:t>
                  </w:r>
                </w:p>
                <w:p w:rsidR="004E04DA" w:rsidRDefault="004E04DA" w:rsidP="004E04DA">
                  <w:pPr>
                    <w:spacing w:line="360" w:lineRule="auto"/>
                    <w:jc w:val="center"/>
                  </w:pPr>
                  <w:r>
                    <w:t>5. ____________________________________________________________________________________</w:t>
                  </w:r>
                </w:p>
                <w:p w:rsidR="004E04DA" w:rsidRDefault="004E04DA" w:rsidP="004E04DA">
                  <w:pPr>
                    <w:spacing w:line="360" w:lineRule="auto"/>
                    <w:jc w:val="center"/>
                  </w:pPr>
                  <w:r>
                    <w:t xml:space="preserve">   ____________________________________________________________________________________</w:t>
                  </w:r>
                </w:p>
                <w:p w:rsidR="004E04DA" w:rsidRDefault="004E04DA" w:rsidP="004E04DA">
                  <w:pPr>
                    <w:spacing w:line="360" w:lineRule="auto"/>
                    <w:jc w:val="center"/>
                  </w:pPr>
                  <w:r>
                    <w:t>6. ____________________________________________________________________________________</w:t>
                  </w:r>
                </w:p>
                <w:p w:rsidR="004E04DA" w:rsidRDefault="004E04DA" w:rsidP="004E04DA">
                  <w:pPr>
                    <w:spacing w:line="360" w:lineRule="auto"/>
                    <w:jc w:val="center"/>
                  </w:pPr>
                  <w:r>
                    <w:t xml:space="preserve">   ____________________________________________________________________________________</w:t>
                  </w:r>
                </w:p>
                <w:p w:rsidR="004E04DA" w:rsidRDefault="004E04DA" w:rsidP="004E04DA">
                  <w:pPr>
                    <w:spacing w:line="360" w:lineRule="auto"/>
                    <w:jc w:val="center"/>
                  </w:pPr>
                  <w:r>
                    <w:t>7. ____________________________________________________________________________________</w:t>
                  </w:r>
                </w:p>
                <w:p w:rsidR="004E04DA" w:rsidRDefault="004E04DA" w:rsidP="004E04DA">
                  <w:pPr>
                    <w:spacing w:line="360" w:lineRule="auto"/>
                    <w:jc w:val="center"/>
                  </w:pPr>
                  <w:r>
                    <w:t xml:space="preserve">   ____________________________________________________________________________________</w:t>
                  </w:r>
                </w:p>
                <w:p w:rsidR="004E04DA" w:rsidRDefault="004E04DA" w:rsidP="004E04DA">
                  <w:pPr>
                    <w:spacing w:line="360" w:lineRule="auto"/>
                    <w:jc w:val="center"/>
                  </w:pPr>
                  <w:r>
                    <w:t>8. ____________________________________________________________________________________</w:t>
                  </w:r>
                </w:p>
                <w:p w:rsidR="004E04DA" w:rsidRDefault="004E04DA" w:rsidP="004E04DA">
                  <w:pPr>
                    <w:spacing w:line="360" w:lineRule="auto"/>
                    <w:jc w:val="center"/>
                  </w:pPr>
                  <w:r>
                    <w:t xml:space="preserve">   ____________________________________________________________________________________</w:t>
                  </w:r>
                </w:p>
                <w:p w:rsidR="004E04DA" w:rsidRDefault="004E04DA" w:rsidP="004E04DA">
                  <w:pPr>
                    <w:spacing w:line="360" w:lineRule="auto"/>
                    <w:jc w:val="center"/>
                  </w:pPr>
                  <w:r>
                    <w:t>9. ____________________________________________________________________________________</w:t>
                  </w:r>
                </w:p>
                <w:p w:rsidR="004E04DA" w:rsidRDefault="004E04DA" w:rsidP="004E04DA">
                  <w:pPr>
                    <w:spacing w:line="360" w:lineRule="auto"/>
                    <w:jc w:val="center"/>
                  </w:pPr>
                  <w:r>
                    <w:t xml:space="preserve">   ____________________________________________________________________________________</w:t>
                  </w:r>
                </w:p>
                <w:p w:rsidR="004E04DA" w:rsidRDefault="004E04DA" w:rsidP="004E04DA">
                  <w:pPr>
                    <w:spacing w:line="360" w:lineRule="auto"/>
                    <w:jc w:val="center"/>
                  </w:pPr>
                  <w:r>
                    <w:t>10. ____________________________________________________________________________________</w:t>
                  </w:r>
                </w:p>
                <w:p w:rsidR="004E04DA" w:rsidRPr="003D464E" w:rsidRDefault="004E04DA" w:rsidP="004E04DA">
                  <w:pPr>
                    <w:spacing w:line="360" w:lineRule="auto"/>
                    <w:jc w:val="center"/>
                  </w:pPr>
                  <w:r>
                    <w:t xml:space="preserve">   ____________________________________________________________________________________</w:t>
                  </w:r>
                </w:p>
              </w:txbxContent>
            </v:textbox>
          </v:shape>
        </w:pict>
      </w:r>
      <w:r>
        <w:rPr>
          <w:noProof/>
        </w:rPr>
        <w:pict>
          <v:shape id="Text Box 302" o:spid="_x0000_s1048" type="#_x0000_t202" style="position:absolute;left:0;text-align:left;margin-left:-63.75pt;margin-top:10.45pt;width:560pt;height:4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XjvAIAAMQ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" filled="f" stroked="f">
            <v:textbox>
              <w:txbxContent>
                <w:p w:rsidR="00AB1FE2" w:rsidRPr="003D464E" w:rsidRDefault="00AB1FE2" w:rsidP="00FA6F94">
                  <w:pPr>
                    <w:widowControl w:val="0"/>
                    <w:autoSpaceDE w:val="0"/>
                    <w:autoSpaceDN w:val="0"/>
                    <w:adjustRightInd w:val="0"/>
                    <w:spacing w:line="288" w:lineRule="auto"/>
                    <w:jc w:val="right"/>
                    <w:textAlignment w:val="center"/>
                    <w:rPr>
                      <w:rFonts w:ascii="Times-Bold" w:hAnsi="Times-Bold"/>
                      <w:b/>
                      <w:color w:val="4F2F18"/>
                      <w:sz w:val="20"/>
                      <w:szCs w:val="20"/>
                    </w:rPr>
                  </w:pPr>
                </w:p>
                <w:p w:rsidR="00AB1FE2" w:rsidRPr="001F7817" w:rsidRDefault="00AB1FE2" w:rsidP="00FA6F94">
                  <w:pPr>
                    <w:widowControl w:val="0"/>
                    <w:autoSpaceDE w:val="0"/>
                    <w:autoSpaceDN w:val="0"/>
                    <w:adjustRightInd w:val="0"/>
                    <w:spacing w:line="288" w:lineRule="auto"/>
                    <w:jc w:val="center"/>
                    <w:textAlignment w:val="center"/>
                    <w:rPr>
                      <w:rFonts w:ascii="Times" w:hAnsi="Times"/>
                      <w:b/>
                      <w:color w:val="4F2F18"/>
                      <w:sz w:val="36"/>
                      <w:szCs w:val="36"/>
                    </w:rPr>
                  </w:pPr>
                  <w:r>
                    <w:rPr>
                      <w:rFonts w:ascii="Times" w:hAnsi="Times"/>
                      <w:b/>
                      <w:color w:val="4F2F18"/>
                      <w:sz w:val="36"/>
                      <w:szCs w:val="36"/>
                    </w:rPr>
                    <w:t>MY 10 BIGGEST</w:t>
                  </w:r>
                  <w:r w:rsidR="006721F8">
                    <w:rPr>
                      <w:rFonts w:ascii="Times" w:hAnsi="Times"/>
                      <w:b/>
                      <w:color w:val="4F2F18"/>
                      <w:sz w:val="36"/>
                      <w:szCs w:val="36"/>
                    </w:rPr>
                    <w:t xml:space="preserve"> AND WILDEST</w:t>
                  </w:r>
                  <w:r>
                    <w:rPr>
                      <w:rFonts w:ascii="Times" w:hAnsi="Times"/>
                      <w:b/>
                      <w:color w:val="4F2F18"/>
                      <w:sz w:val="36"/>
                      <w:szCs w:val="36"/>
                    </w:rPr>
                    <w:t xml:space="preserve"> DREAMS</w:t>
                  </w:r>
                </w:p>
                <w:p w:rsidR="00AB1FE2" w:rsidRPr="003D464E" w:rsidRDefault="00AB1FE2" w:rsidP="00FA6F94">
                  <w:pPr>
                    <w:widowControl w:val="0"/>
                    <w:autoSpaceDE w:val="0"/>
                    <w:autoSpaceDN w:val="0"/>
                    <w:adjustRightInd w:val="0"/>
                    <w:spacing w:line="288" w:lineRule="auto"/>
                    <w:jc w:val="center"/>
                    <w:textAlignment w:val="center"/>
                    <w:rPr>
                      <w:rFonts w:ascii="Times-Bold" w:hAnsi="Times-Bold"/>
                      <w:b/>
                      <w:color w:val="4F2F18"/>
                      <w:sz w:val="36"/>
                      <w:szCs w:val="36"/>
                    </w:rPr>
                  </w:pPr>
                </w:p>
                <w:p w:rsidR="00AB1FE2" w:rsidRPr="003D464E" w:rsidRDefault="00AB1FE2" w:rsidP="00FA6F94">
                  <w:pPr>
                    <w:widowControl w:val="0"/>
                    <w:autoSpaceDE w:val="0"/>
                    <w:autoSpaceDN w:val="0"/>
                    <w:adjustRightInd w:val="0"/>
                    <w:spacing w:line="288" w:lineRule="auto"/>
                    <w:jc w:val="right"/>
                    <w:textAlignment w:val="center"/>
                  </w:pPr>
                </w:p>
              </w:txbxContent>
            </v:textbox>
          </v:shape>
        </w:pict>
      </w:r>
      <w:r w:rsidR="006721F8">
        <w:rPr>
          <w:noProof/>
        </w:rPr>
        <w:drawing>
          <wp:anchor distT="0" distB="0" distL="114300" distR="114300" simplePos="0" relativeHeight="251683840" behindDoc="1" locked="0" layoutInCell="1" allowOverlap="1">
            <wp:simplePos x="0" y="0"/>
            <wp:positionH relativeFrom="column">
              <wp:posOffset>-1155065</wp:posOffset>
            </wp:positionH>
            <wp:positionV relativeFrom="paragraph">
              <wp:posOffset>-1099820</wp:posOffset>
            </wp:positionV>
            <wp:extent cx="7772400" cy="10058400"/>
            <wp:effectExtent l="0" t="0" r="0" b="0"/>
            <wp:wrapNone/>
            <wp:docPr id="301" name="Picture 301" descr="Traditional_Elegance_Fil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Traditional_Elegance_Filler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sidR="00AB1FE2">
        <w:br w:type="page"/>
      </w:r>
    </w:p>
    <w:p w:rsidR="00D634D1" w:rsidRDefault="00274874" w:rsidP="006721F8">
      <w:pPr>
        <w:pStyle w:val="FillerText"/>
      </w:pPr>
      <w:r>
        <w:rPr>
          <w:noProof/>
        </w:rPr>
        <w:lastRenderedPageBreak/>
        <w:pict>
          <v:shape id="Text Box 306" o:spid="_x0000_s1049" type="#_x0000_t202" style="position:absolute;left:0;text-align:left;margin-left:-58.15pt;margin-top:70.6pt;width:544.9pt;height:527.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XCuwIAAMU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" filled="f" stroked="f">
            <v:textbox>
              <w:txbxContent>
                <w:p w:rsidR="00704C71" w:rsidRDefault="00704C71" w:rsidP="006721F8">
                  <w:pPr>
                    <w:pStyle w:val="Headline"/>
                    <w:rPr>
                      <w:caps w:val="0"/>
                      <w:sz w:val="20"/>
                      <w:szCs w:val="20"/>
                    </w:rPr>
                  </w:pPr>
                  <w:r>
                    <w:rPr>
                      <w:caps w:val="0"/>
                      <w:sz w:val="20"/>
                      <w:szCs w:val="20"/>
                    </w:rPr>
                    <w:t xml:space="preserve">Select the 3 most important dreams and write A, B, and C after them. </w:t>
                  </w:r>
                </w:p>
                <w:p w:rsidR="006721F8" w:rsidRPr="0087626D" w:rsidRDefault="00704C71" w:rsidP="006721F8">
                  <w:pPr>
                    <w:pStyle w:val="Headline"/>
                    <w:rPr>
                      <w:sz w:val="20"/>
                      <w:szCs w:val="20"/>
                    </w:rPr>
                  </w:pPr>
                  <w:r>
                    <w:rPr>
                      <w:caps w:val="0"/>
                      <w:sz w:val="20"/>
                      <w:szCs w:val="20"/>
                    </w:rPr>
                    <w:t>Why do you want to realize those three dreams? Why did you choose A, B and C over everything else.</w:t>
                  </w:r>
                </w:p>
                <w:p w:rsidR="006721F8" w:rsidRDefault="006721F8" w:rsidP="006721F8">
                  <w:pPr>
                    <w:jc w:val="center"/>
                  </w:pPr>
                </w:p>
                <w:p w:rsidR="00704C71" w:rsidRPr="00D634D1" w:rsidRDefault="00704C71" w:rsidP="006721F8">
                  <w:pPr>
                    <w:spacing w:line="360" w:lineRule="auto"/>
                    <w:jc w:val="center"/>
                    <w:rPr>
                      <w:sz w:val="28"/>
                    </w:rPr>
                  </w:pPr>
                  <w:r w:rsidRPr="00D634D1">
                    <w:rPr>
                      <w:sz w:val="28"/>
                    </w:rPr>
                    <w:t xml:space="preserve"> A is most important to me because:</w:t>
                  </w:r>
                </w:p>
                <w:p w:rsidR="00704C71" w:rsidRDefault="00704C71" w:rsidP="00704C71">
                  <w:pPr>
                    <w:spacing w:line="360" w:lineRule="auto"/>
                    <w:jc w:val="center"/>
                  </w:pPr>
                  <w:r>
                    <w:t xml:space="preserve">   ____________________________________________________________________________________</w:t>
                  </w:r>
                </w:p>
                <w:p w:rsidR="006721F8" w:rsidRDefault="006721F8" w:rsidP="006721F8">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rsidRPr="00D634D1">
                    <w:rPr>
                      <w:sz w:val="28"/>
                    </w:rPr>
                    <w:t xml:space="preserve">B is most important to me because:   </w:t>
                  </w:r>
                  <w:r>
                    <w:t>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rsidRPr="00D634D1">
                    <w:rPr>
                      <w:sz w:val="28"/>
                    </w:rPr>
                    <w:t xml:space="preserve">C is most important to me because:   </w:t>
                  </w:r>
                  <w:r>
                    <w:t>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704C71" w:rsidRDefault="00704C71" w:rsidP="00704C71">
                  <w:pPr>
                    <w:spacing w:line="360" w:lineRule="auto"/>
                    <w:jc w:val="center"/>
                  </w:pPr>
                  <w:r>
                    <w:t xml:space="preserve">   ____________________________________________________________________________________</w:t>
                  </w:r>
                </w:p>
                <w:p w:rsidR="006721F8" w:rsidRPr="003D464E" w:rsidRDefault="006721F8" w:rsidP="00704C71">
                  <w:pPr>
                    <w:spacing w:line="360" w:lineRule="auto"/>
                    <w:jc w:val="center"/>
                  </w:pPr>
                </w:p>
              </w:txbxContent>
            </v:textbox>
          </v:shape>
        </w:pict>
      </w:r>
      <w:r>
        <w:rPr>
          <w:noProof/>
        </w:rPr>
        <w:pict>
          <v:shape id="Text Box 305" o:spid="_x0000_s1050" type="#_x0000_t202" style="position:absolute;left:0;text-align:left;margin-left:-63.75pt;margin-top:10.45pt;width:560pt;height:4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equw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" filled="f" stroked="f">
            <v:textbox>
              <w:txbxContent>
                <w:p w:rsidR="006721F8" w:rsidRPr="003D464E" w:rsidRDefault="006721F8" w:rsidP="006721F8">
                  <w:pPr>
                    <w:widowControl w:val="0"/>
                    <w:autoSpaceDE w:val="0"/>
                    <w:autoSpaceDN w:val="0"/>
                    <w:adjustRightInd w:val="0"/>
                    <w:spacing w:line="288" w:lineRule="auto"/>
                    <w:jc w:val="right"/>
                    <w:textAlignment w:val="center"/>
                    <w:rPr>
                      <w:rFonts w:ascii="Times-Bold" w:hAnsi="Times-Bold"/>
                      <w:b/>
                      <w:color w:val="4F2F18"/>
                      <w:sz w:val="20"/>
                      <w:szCs w:val="20"/>
                    </w:rPr>
                  </w:pPr>
                </w:p>
                <w:p w:rsidR="006721F8" w:rsidRPr="001F7817" w:rsidRDefault="006721F8" w:rsidP="006721F8">
                  <w:pPr>
                    <w:widowControl w:val="0"/>
                    <w:autoSpaceDE w:val="0"/>
                    <w:autoSpaceDN w:val="0"/>
                    <w:adjustRightInd w:val="0"/>
                    <w:spacing w:line="288" w:lineRule="auto"/>
                    <w:jc w:val="center"/>
                    <w:textAlignment w:val="center"/>
                    <w:rPr>
                      <w:rFonts w:ascii="Times" w:hAnsi="Times"/>
                      <w:b/>
                      <w:color w:val="4F2F18"/>
                      <w:sz w:val="36"/>
                      <w:szCs w:val="36"/>
                    </w:rPr>
                  </w:pPr>
                  <w:r>
                    <w:rPr>
                      <w:rFonts w:ascii="Times" w:hAnsi="Times"/>
                      <w:b/>
                      <w:color w:val="4F2F18"/>
                      <w:sz w:val="36"/>
                      <w:szCs w:val="36"/>
                    </w:rPr>
                    <w:t>WHY I WANT WHAT I WANT</w:t>
                  </w:r>
                </w:p>
                <w:p w:rsidR="006721F8" w:rsidRPr="003D464E" w:rsidRDefault="006721F8" w:rsidP="006721F8">
                  <w:pPr>
                    <w:widowControl w:val="0"/>
                    <w:autoSpaceDE w:val="0"/>
                    <w:autoSpaceDN w:val="0"/>
                    <w:adjustRightInd w:val="0"/>
                    <w:spacing w:line="288" w:lineRule="auto"/>
                    <w:jc w:val="center"/>
                    <w:textAlignment w:val="center"/>
                    <w:rPr>
                      <w:rFonts w:ascii="Times-Bold" w:hAnsi="Times-Bold"/>
                      <w:b/>
                      <w:color w:val="4F2F18"/>
                      <w:sz w:val="36"/>
                      <w:szCs w:val="36"/>
                    </w:rPr>
                  </w:pPr>
                </w:p>
                <w:p w:rsidR="006721F8" w:rsidRPr="003D464E" w:rsidRDefault="006721F8" w:rsidP="006721F8">
                  <w:pPr>
                    <w:widowControl w:val="0"/>
                    <w:autoSpaceDE w:val="0"/>
                    <w:autoSpaceDN w:val="0"/>
                    <w:adjustRightInd w:val="0"/>
                    <w:spacing w:line="288" w:lineRule="auto"/>
                    <w:jc w:val="right"/>
                    <w:textAlignment w:val="center"/>
                  </w:pPr>
                </w:p>
              </w:txbxContent>
            </v:textbox>
          </v:shape>
        </w:pict>
      </w:r>
      <w:r w:rsidR="006721F8">
        <w:rPr>
          <w:noProof/>
        </w:rPr>
        <w:drawing>
          <wp:anchor distT="0" distB="0" distL="114300" distR="114300" simplePos="0" relativeHeight="251687936" behindDoc="1" locked="0" layoutInCell="1" allowOverlap="1">
            <wp:simplePos x="0" y="0"/>
            <wp:positionH relativeFrom="column">
              <wp:posOffset>-1155065</wp:posOffset>
            </wp:positionH>
            <wp:positionV relativeFrom="paragraph">
              <wp:posOffset>-1099820</wp:posOffset>
            </wp:positionV>
            <wp:extent cx="7772400" cy="10058400"/>
            <wp:effectExtent l="0" t="0" r="0" b="0"/>
            <wp:wrapNone/>
            <wp:docPr id="304" name="Picture 304" descr="Traditional_Elegance_Fil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raditional_Elegance_Filler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sidR="006721F8">
        <w:br w:type="page"/>
      </w:r>
    </w:p>
    <w:p w:rsidR="00D634D1" w:rsidRDefault="00274874" w:rsidP="00D634D1">
      <w:pPr>
        <w:pStyle w:val="FillerText"/>
      </w:pPr>
      <w:r>
        <w:rPr>
          <w:noProof/>
        </w:rPr>
        <w:lastRenderedPageBreak/>
        <w:pict>
          <v:shape id="_x0000_s1051" type="#_x0000_t202" style="position:absolute;left:0;text-align:left;margin-left:-58.5pt;margin-top:70.5pt;width:544.9pt;height:556.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" filled="f" stroked="f">
            <v:textbox>
              <w:txbxContent>
                <w:p w:rsidR="00D634D1" w:rsidRDefault="000041E3" w:rsidP="00D634D1">
                  <w:pPr>
                    <w:pStyle w:val="Headline"/>
                    <w:rPr>
                      <w:caps w:val="0"/>
                      <w:sz w:val="20"/>
                      <w:szCs w:val="20"/>
                    </w:rPr>
                  </w:pPr>
                  <w:r>
                    <w:rPr>
                      <w:caps w:val="0"/>
                      <w:sz w:val="20"/>
                      <w:szCs w:val="20"/>
                    </w:rPr>
                    <w:t>To get from point X to pint Y, you need to know where point X is located and start the journey.</w:t>
                  </w:r>
                </w:p>
                <w:p w:rsidR="00945056" w:rsidRPr="0087626D" w:rsidRDefault="00945056" w:rsidP="00D634D1">
                  <w:pPr>
                    <w:pStyle w:val="Headline"/>
                    <w:rPr>
                      <w:sz w:val="20"/>
                      <w:szCs w:val="20"/>
                    </w:rPr>
                  </w:pPr>
                  <w:r>
                    <w:rPr>
                      <w:caps w:val="0"/>
                      <w:sz w:val="20"/>
                      <w:szCs w:val="20"/>
                    </w:rPr>
                    <w:t>Be truthful as you rate yourself, if in doubt, do this with someone who knows you and will tell you if you are being honest or not so much.</w:t>
                  </w:r>
                </w:p>
                <w:p w:rsidR="00D634D1" w:rsidRDefault="00D634D1" w:rsidP="00D634D1">
                  <w:pPr>
                    <w:jc w:val="center"/>
                  </w:pPr>
                </w:p>
                <w:p w:rsidR="00945056" w:rsidRDefault="00945056" w:rsidP="000041E3">
                  <w:pPr>
                    <w:spacing w:line="360" w:lineRule="auto"/>
                  </w:pPr>
                </w:p>
                <w:tbl>
                  <w:tblPr>
                    <w:tblStyle w:val="TableGrid"/>
                    <w:tblW w:w="0" w:type="auto"/>
                    <w:tblLook w:val="04A0"/>
                  </w:tblPr>
                  <w:tblGrid>
                    <w:gridCol w:w="1604"/>
                    <w:gridCol w:w="9221"/>
                  </w:tblGrid>
                  <w:tr w:rsidR="00945056" w:rsidTr="00945056">
                    <w:tc>
                      <w:tcPr>
                        <w:tcW w:w="1278" w:type="dxa"/>
                        <w:vMerge w:val="restart"/>
                        <w:vAlign w:val="center"/>
                      </w:tcPr>
                      <w:p w:rsidR="00945056" w:rsidRPr="00945056" w:rsidRDefault="00945056" w:rsidP="00945056">
                        <w:pPr>
                          <w:spacing w:line="360" w:lineRule="auto"/>
                          <w:rPr>
                            <w:b/>
                          </w:rPr>
                        </w:pPr>
                        <w:r w:rsidRPr="00945056">
                          <w:rPr>
                            <w:b/>
                          </w:rPr>
                          <w:t>Health</w:t>
                        </w:r>
                      </w:p>
                    </w:tc>
                    <w:tc>
                      <w:tcPr>
                        <w:tcW w:w="9347" w:type="dxa"/>
                      </w:tcPr>
                      <w:p w:rsidR="00945056" w:rsidRDefault="00945056" w:rsidP="000041E3">
                        <w:pPr>
                          <w:spacing w:line="360" w:lineRule="auto"/>
                        </w:pPr>
                        <w:r>
                          <w:t>You only have one body and there is not going to be a replacement for it.</w:t>
                        </w:r>
                      </w:p>
                    </w:tc>
                  </w:tr>
                  <w:tr w:rsidR="00945056" w:rsidTr="00945056">
                    <w:trPr>
                      <w:trHeight w:val="845"/>
                    </w:trPr>
                    <w:tc>
                      <w:tcPr>
                        <w:tcW w:w="1278" w:type="dxa"/>
                        <w:vMerge/>
                      </w:tcPr>
                      <w:p w:rsidR="00945056" w:rsidRDefault="00945056" w:rsidP="000041E3">
                        <w:pPr>
                          <w:spacing w:line="360" w:lineRule="auto"/>
                        </w:pPr>
                      </w:p>
                    </w:tc>
                    <w:tc>
                      <w:tcPr>
                        <w:tcW w:w="9347" w:type="dxa"/>
                      </w:tcPr>
                      <w:p w:rsidR="00945056" w:rsidRDefault="00945056" w:rsidP="000041E3">
                        <w:pPr>
                          <w:spacing w:line="360" w:lineRule="auto"/>
                        </w:pPr>
                        <w:r>
                          <w:t>How well have you been taking care of your body?</w:t>
                        </w:r>
                      </w:p>
                      <w:p w:rsidR="00945056" w:rsidRDefault="00945056" w:rsidP="00945056">
                        <w:pPr>
                          <w:spacing w:line="360" w:lineRule="auto"/>
                        </w:pPr>
                        <w:r>
                          <w:sym w:font="Wingdings" w:char="F0A8"/>
                        </w:r>
                        <w:r>
                          <w:t xml:space="preserve"> Not so well </w:t>
                        </w:r>
                        <w:r>
                          <w:sym w:font="Wingdings" w:char="F0A8"/>
                        </w:r>
                        <w:r>
                          <w:t xml:space="preserve"> Well enough </w:t>
                        </w:r>
                        <w:r>
                          <w:sym w:font="Wingdings" w:char="F0A8"/>
                        </w:r>
                        <w:r>
                          <w:t xml:space="preserve"> I take very good care of my body</w:t>
                        </w:r>
                      </w:p>
                    </w:tc>
                  </w:tr>
                  <w:tr w:rsidR="00945056" w:rsidTr="00503CA6">
                    <w:tc>
                      <w:tcPr>
                        <w:tcW w:w="1278" w:type="dxa"/>
                        <w:vMerge/>
                      </w:tcPr>
                      <w:p w:rsidR="00945056" w:rsidRDefault="00945056" w:rsidP="00A66EB7">
                        <w:pPr>
                          <w:spacing w:line="360" w:lineRule="auto"/>
                        </w:pPr>
                      </w:p>
                    </w:tc>
                    <w:tc>
                      <w:tcPr>
                        <w:tcW w:w="9347" w:type="dxa"/>
                      </w:tcPr>
                      <w:p w:rsidR="00945056" w:rsidRDefault="00945056" w:rsidP="00945056">
                        <w:pPr>
                          <w:spacing w:line="360" w:lineRule="auto"/>
                        </w:pPr>
                        <w:r>
                          <w:t>What changes can you make today for your physical health to improve</w:t>
                        </w:r>
                        <w:r w:rsidR="00E75F1D">
                          <w:t>,</w:t>
                        </w:r>
                        <w:r>
                          <w:t xml:space="preserve"> or get even better</w:t>
                        </w:r>
                      </w:p>
                      <w:p w:rsidR="00945056" w:rsidRDefault="00945056" w:rsidP="00945056">
                        <w:pPr>
                          <w:spacing w:line="360" w:lineRule="auto"/>
                        </w:pPr>
                        <w:r>
                          <w:t>1. _________________________________________________________________________</w:t>
                        </w:r>
                      </w:p>
                      <w:p w:rsidR="00945056" w:rsidRDefault="00945056" w:rsidP="00945056">
                        <w:pPr>
                          <w:spacing w:line="360" w:lineRule="auto"/>
                        </w:pPr>
                        <w:r>
                          <w:t>2. _________________________________________________________________________</w:t>
                        </w:r>
                      </w:p>
                      <w:p w:rsidR="00945056" w:rsidRDefault="00945056" w:rsidP="00945056">
                        <w:pPr>
                          <w:spacing w:line="360" w:lineRule="auto"/>
                        </w:pPr>
                        <w:r>
                          <w:t>3. _________________________________________________________________________</w:t>
                        </w:r>
                      </w:p>
                    </w:tc>
                  </w:tr>
                  <w:tr w:rsidR="00945056" w:rsidTr="00471625">
                    <w:tc>
                      <w:tcPr>
                        <w:tcW w:w="1278" w:type="dxa"/>
                        <w:vMerge w:val="restart"/>
                        <w:vAlign w:val="center"/>
                      </w:tcPr>
                      <w:p w:rsidR="00945056" w:rsidRPr="00945056" w:rsidRDefault="00945056" w:rsidP="00A66EB7">
                        <w:pPr>
                          <w:spacing w:line="360" w:lineRule="auto"/>
                          <w:rPr>
                            <w:b/>
                          </w:rPr>
                        </w:pPr>
                        <w:r>
                          <w:rPr>
                            <w:b/>
                          </w:rPr>
                          <w:t>Finances</w:t>
                        </w:r>
                      </w:p>
                    </w:tc>
                    <w:tc>
                      <w:tcPr>
                        <w:tcW w:w="9347" w:type="dxa"/>
                      </w:tcPr>
                      <w:p w:rsidR="00945056" w:rsidRDefault="00945056" w:rsidP="00945056">
                        <w:pPr>
                          <w:spacing w:line="360" w:lineRule="auto"/>
                        </w:pPr>
                        <w:r>
                          <w:t>Money is a tool you can use to improve the quality of your live and of others around you.</w:t>
                        </w:r>
                      </w:p>
                    </w:tc>
                  </w:tr>
                  <w:tr w:rsidR="00945056" w:rsidTr="00503CA6">
                    <w:tc>
                      <w:tcPr>
                        <w:tcW w:w="1278" w:type="dxa"/>
                        <w:vMerge/>
                      </w:tcPr>
                      <w:p w:rsidR="00945056" w:rsidRDefault="00945056" w:rsidP="00A66EB7">
                        <w:pPr>
                          <w:spacing w:line="360" w:lineRule="auto"/>
                        </w:pPr>
                      </w:p>
                    </w:tc>
                    <w:tc>
                      <w:tcPr>
                        <w:tcW w:w="9347" w:type="dxa"/>
                      </w:tcPr>
                      <w:p w:rsidR="00945056" w:rsidRDefault="00945056" w:rsidP="00A66EB7">
                        <w:pPr>
                          <w:spacing w:line="360" w:lineRule="auto"/>
                        </w:pPr>
                        <w:r>
                          <w:t>Are you happy with the state of your finances as they are today?</w:t>
                        </w:r>
                      </w:p>
                      <w:p w:rsidR="00945056" w:rsidRDefault="00945056" w:rsidP="00945056">
                        <w:pPr>
                          <w:spacing w:line="360" w:lineRule="auto"/>
                        </w:pPr>
                        <w:r>
                          <w:sym w:font="Wingdings" w:char="F0A8"/>
                        </w:r>
                        <w:r>
                          <w:t xml:space="preserve"> Not very happy </w:t>
                        </w:r>
                        <w:r>
                          <w:sym w:font="Wingdings" w:char="F0A8"/>
                        </w:r>
                        <w:r>
                          <w:t xml:space="preserve"> I have enough to live well and give </w:t>
                        </w:r>
                        <w:r>
                          <w:sym w:font="Wingdings" w:char="F0A8"/>
                        </w:r>
                        <w:r>
                          <w:t xml:space="preserve"> I have many passive income generating assets and live in abundance</w:t>
                        </w:r>
                      </w:p>
                    </w:tc>
                  </w:tr>
                  <w:tr w:rsidR="00945056" w:rsidTr="00503CA6">
                    <w:tc>
                      <w:tcPr>
                        <w:tcW w:w="1278" w:type="dxa"/>
                        <w:vMerge/>
                      </w:tcPr>
                      <w:p w:rsidR="00945056" w:rsidRDefault="00945056" w:rsidP="00A66EB7">
                        <w:pPr>
                          <w:spacing w:line="360" w:lineRule="auto"/>
                        </w:pPr>
                      </w:p>
                    </w:tc>
                    <w:tc>
                      <w:tcPr>
                        <w:tcW w:w="9347" w:type="dxa"/>
                      </w:tcPr>
                      <w:p w:rsidR="00945056" w:rsidRDefault="00945056" w:rsidP="00A66EB7">
                        <w:pPr>
                          <w:spacing w:line="360" w:lineRule="auto"/>
                        </w:pPr>
                        <w:r>
                          <w:t>What changes can you make today for your financial health to improve</w:t>
                        </w:r>
                        <w:r w:rsidR="00E75F1D">
                          <w:t>,</w:t>
                        </w:r>
                        <w:r>
                          <w:t xml:space="preserve"> or get even better</w:t>
                        </w:r>
                      </w:p>
                      <w:p w:rsidR="00945056" w:rsidRDefault="00945056" w:rsidP="00A66EB7">
                        <w:pPr>
                          <w:spacing w:line="360" w:lineRule="auto"/>
                        </w:pPr>
                        <w:r>
                          <w:t>1. _________________________________________________________________________</w:t>
                        </w:r>
                      </w:p>
                      <w:p w:rsidR="00945056" w:rsidRDefault="00945056" w:rsidP="00A66EB7">
                        <w:pPr>
                          <w:spacing w:line="360" w:lineRule="auto"/>
                        </w:pPr>
                        <w:r>
                          <w:t>2. _________________________________________________________________________</w:t>
                        </w:r>
                      </w:p>
                      <w:p w:rsidR="00945056" w:rsidRDefault="00945056" w:rsidP="00A66EB7">
                        <w:pPr>
                          <w:spacing w:line="360" w:lineRule="auto"/>
                        </w:pPr>
                        <w:r>
                          <w:t>3. _________________________________________________________________________</w:t>
                        </w:r>
                      </w:p>
                    </w:tc>
                  </w:tr>
                  <w:tr w:rsidR="00945056" w:rsidTr="00284D85">
                    <w:tc>
                      <w:tcPr>
                        <w:tcW w:w="1278" w:type="dxa"/>
                        <w:vMerge w:val="restart"/>
                        <w:vAlign w:val="center"/>
                      </w:tcPr>
                      <w:p w:rsidR="00945056" w:rsidRPr="00945056" w:rsidRDefault="00945056" w:rsidP="00A66EB7">
                        <w:pPr>
                          <w:spacing w:line="360" w:lineRule="auto"/>
                          <w:rPr>
                            <w:b/>
                          </w:rPr>
                        </w:pPr>
                        <w:r>
                          <w:rPr>
                            <w:b/>
                          </w:rPr>
                          <w:t>Relationships</w:t>
                        </w:r>
                      </w:p>
                    </w:tc>
                    <w:tc>
                      <w:tcPr>
                        <w:tcW w:w="9347" w:type="dxa"/>
                      </w:tcPr>
                      <w:p w:rsidR="00945056" w:rsidRDefault="00945056" w:rsidP="00A66EB7">
                        <w:pPr>
                          <w:spacing w:line="360" w:lineRule="auto"/>
                        </w:pPr>
                        <w:r>
                          <w:t>The quality of the people you spend time with determines the quality of your life.</w:t>
                        </w:r>
                      </w:p>
                    </w:tc>
                  </w:tr>
                  <w:tr w:rsidR="00945056" w:rsidTr="00284D85">
                    <w:tc>
                      <w:tcPr>
                        <w:tcW w:w="1278" w:type="dxa"/>
                        <w:vMerge/>
                      </w:tcPr>
                      <w:p w:rsidR="00945056" w:rsidRDefault="00945056" w:rsidP="00A66EB7">
                        <w:pPr>
                          <w:spacing w:line="360" w:lineRule="auto"/>
                        </w:pPr>
                      </w:p>
                    </w:tc>
                    <w:tc>
                      <w:tcPr>
                        <w:tcW w:w="9347" w:type="dxa"/>
                      </w:tcPr>
                      <w:p w:rsidR="00945056" w:rsidRDefault="00945056" w:rsidP="00A66EB7">
                        <w:pPr>
                          <w:spacing w:line="360" w:lineRule="auto"/>
                        </w:pPr>
                        <w:r>
                          <w:t>Do you have relationships that contribute to your growth and empowerment?</w:t>
                        </w:r>
                      </w:p>
                      <w:p w:rsidR="00945056" w:rsidRDefault="00945056" w:rsidP="00945056">
                        <w:pPr>
                          <w:spacing w:line="360" w:lineRule="auto"/>
                        </w:pPr>
                        <w:r>
                          <w:sym w:font="Wingdings" w:char="F0A8"/>
                        </w:r>
                        <w:r>
                          <w:t xml:space="preserve"> Not really </w:t>
                        </w:r>
                        <w:r>
                          <w:sym w:font="Wingdings" w:char="F0A8"/>
                        </w:r>
                        <w:r>
                          <w:t xml:space="preserve"> Yes, but I can use more </w:t>
                        </w:r>
                        <w:r>
                          <w:sym w:font="Wingdings" w:char="F0A8"/>
                        </w:r>
                        <w:r>
                          <w:t xml:space="preserve"> I have a strong network of inspiring people </w:t>
                        </w:r>
                      </w:p>
                    </w:tc>
                  </w:tr>
                  <w:tr w:rsidR="00945056" w:rsidTr="00284D85">
                    <w:tc>
                      <w:tcPr>
                        <w:tcW w:w="1278" w:type="dxa"/>
                        <w:vMerge/>
                      </w:tcPr>
                      <w:p w:rsidR="00945056" w:rsidRDefault="00945056" w:rsidP="00A66EB7">
                        <w:pPr>
                          <w:spacing w:line="360" w:lineRule="auto"/>
                        </w:pPr>
                      </w:p>
                    </w:tc>
                    <w:tc>
                      <w:tcPr>
                        <w:tcW w:w="9347" w:type="dxa"/>
                      </w:tcPr>
                      <w:p w:rsidR="00945056" w:rsidRDefault="00945056" w:rsidP="00A66EB7">
                        <w:pPr>
                          <w:spacing w:line="360" w:lineRule="auto"/>
                        </w:pPr>
                        <w:r>
                          <w:t xml:space="preserve">What changes can you make today for your </w:t>
                        </w:r>
                        <w:r w:rsidR="00E75F1D">
                          <w:t>relationships</w:t>
                        </w:r>
                        <w:r>
                          <w:t xml:space="preserve"> to improve</w:t>
                        </w:r>
                        <w:r w:rsidR="00E75F1D">
                          <w:t>,</w:t>
                        </w:r>
                        <w:r>
                          <w:t xml:space="preserve"> or get even better</w:t>
                        </w:r>
                      </w:p>
                      <w:p w:rsidR="00945056" w:rsidRDefault="00945056" w:rsidP="00A66EB7">
                        <w:pPr>
                          <w:spacing w:line="360" w:lineRule="auto"/>
                        </w:pPr>
                        <w:r>
                          <w:t>1. _________________________________________________________________________</w:t>
                        </w:r>
                      </w:p>
                      <w:p w:rsidR="00945056" w:rsidRDefault="00945056" w:rsidP="00A66EB7">
                        <w:pPr>
                          <w:spacing w:line="360" w:lineRule="auto"/>
                        </w:pPr>
                        <w:r>
                          <w:t>2. _________________________________________________________________________</w:t>
                        </w:r>
                      </w:p>
                      <w:p w:rsidR="00945056" w:rsidRDefault="00945056" w:rsidP="00A66EB7">
                        <w:pPr>
                          <w:spacing w:line="360" w:lineRule="auto"/>
                        </w:pPr>
                        <w:r>
                          <w:t>3. _________________________________________________________________________</w:t>
                        </w:r>
                      </w:p>
                    </w:tc>
                  </w:tr>
                </w:tbl>
                <w:p w:rsidR="00D634D1" w:rsidRPr="003D464E" w:rsidRDefault="00D634D1" w:rsidP="00D634D1">
                  <w:pPr>
                    <w:spacing w:line="360" w:lineRule="auto"/>
                    <w:jc w:val="center"/>
                  </w:pPr>
                </w:p>
                <w:p w:rsidR="00FA6F94" w:rsidRDefault="00FA6F94"/>
              </w:txbxContent>
            </v:textbox>
          </v:shape>
        </w:pict>
      </w:r>
      <w:r>
        <w:rPr>
          <w:noProof/>
        </w:rPr>
        <w:pict>
          <v:shape id="_x0000_s1052" type="#_x0000_t202" style="position:absolute;left:0;text-align:left;margin-left:-63.75pt;margin-top:10.45pt;width:560pt;height:49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EuvAIAAMU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" filled="f" stroked="f">
            <v:textbox>
              <w:txbxContent>
                <w:p w:rsidR="00D634D1" w:rsidRPr="003D464E" w:rsidRDefault="00D634D1" w:rsidP="00D634D1">
                  <w:pPr>
                    <w:widowControl w:val="0"/>
                    <w:autoSpaceDE w:val="0"/>
                    <w:autoSpaceDN w:val="0"/>
                    <w:adjustRightInd w:val="0"/>
                    <w:spacing w:line="288" w:lineRule="auto"/>
                    <w:jc w:val="right"/>
                    <w:textAlignment w:val="center"/>
                    <w:rPr>
                      <w:rFonts w:ascii="Times-Bold" w:hAnsi="Times-Bold"/>
                      <w:b/>
                      <w:color w:val="4F2F18"/>
                      <w:sz w:val="20"/>
                      <w:szCs w:val="20"/>
                    </w:rPr>
                  </w:pPr>
                </w:p>
                <w:p w:rsidR="00D634D1" w:rsidRPr="001F7817" w:rsidRDefault="000041E3" w:rsidP="00D634D1">
                  <w:pPr>
                    <w:widowControl w:val="0"/>
                    <w:autoSpaceDE w:val="0"/>
                    <w:autoSpaceDN w:val="0"/>
                    <w:adjustRightInd w:val="0"/>
                    <w:spacing w:line="288" w:lineRule="auto"/>
                    <w:jc w:val="center"/>
                    <w:textAlignment w:val="center"/>
                    <w:rPr>
                      <w:rFonts w:ascii="Times" w:hAnsi="Times"/>
                      <w:b/>
                      <w:color w:val="4F2F18"/>
                      <w:sz w:val="36"/>
                      <w:szCs w:val="36"/>
                    </w:rPr>
                  </w:pPr>
                  <w:r>
                    <w:rPr>
                      <w:rFonts w:ascii="Times" w:hAnsi="Times"/>
                      <w:b/>
                      <w:color w:val="4F2F18"/>
                      <w:sz w:val="36"/>
                      <w:szCs w:val="36"/>
                    </w:rPr>
                    <w:t>SELF-EVALUATION</w:t>
                  </w:r>
                </w:p>
                <w:p w:rsidR="00D634D1" w:rsidRPr="003D464E" w:rsidRDefault="00D634D1" w:rsidP="00D634D1">
                  <w:pPr>
                    <w:widowControl w:val="0"/>
                    <w:autoSpaceDE w:val="0"/>
                    <w:autoSpaceDN w:val="0"/>
                    <w:adjustRightInd w:val="0"/>
                    <w:spacing w:line="288" w:lineRule="auto"/>
                    <w:jc w:val="center"/>
                    <w:textAlignment w:val="center"/>
                    <w:rPr>
                      <w:rFonts w:ascii="Times-Bold" w:hAnsi="Times-Bold"/>
                      <w:b/>
                      <w:color w:val="4F2F18"/>
                      <w:sz w:val="36"/>
                      <w:szCs w:val="36"/>
                    </w:rPr>
                  </w:pPr>
                </w:p>
                <w:p w:rsidR="00D634D1" w:rsidRPr="003D464E" w:rsidRDefault="00D634D1" w:rsidP="00D634D1">
                  <w:pPr>
                    <w:widowControl w:val="0"/>
                    <w:autoSpaceDE w:val="0"/>
                    <w:autoSpaceDN w:val="0"/>
                    <w:adjustRightInd w:val="0"/>
                    <w:spacing w:line="288" w:lineRule="auto"/>
                    <w:jc w:val="right"/>
                    <w:textAlignment w:val="center"/>
                  </w:pPr>
                </w:p>
              </w:txbxContent>
            </v:textbox>
          </v:shape>
        </w:pict>
      </w:r>
      <w:r w:rsidR="00D634D1">
        <w:rPr>
          <w:noProof/>
        </w:rPr>
        <w:drawing>
          <wp:anchor distT="0" distB="0" distL="114300" distR="114300" simplePos="0" relativeHeight="251692032" behindDoc="1" locked="0" layoutInCell="1" allowOverlap="1">
            <wp:simplePos x="0" y="0"/>
            <wp:positionH relativeFrom="column">
              <wp:posOffset>-1155065</wp:posOffset>
            </wp:positionH>
            <wp:positionV relativeFrom="paragraph">
              <wp:posOffset>-1099820</wp:posOffset>
            </wp:positionV>
            <wp:extent cx="7772400" cy="10058400"/>
            <wp:effectExtent l="0" t="0" r="0" b="0"/>
            <wp:wrapNone/>
            <wp:docPr id="299" name="Picture 299" descr="Traditional_Elegance_Fil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raditional_Elegance_Filler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sidR="00D634D1">
        <w:br w:type="page"/>
      </w:r>
    </w:p>
    <w:p w:rsidR="006F52BC" w:rsidRDefault="00274874" w:rsidP="006F52BC">
      <w:pPr>
        <w:pStyle w:val="FillerText"/>
      </w:pPr>
      <w:r>
        <w:rPr>
          <w:noProof/>
        </w:rPr>
        <w:lastRenderedPageBreak/>
        <w:pict>
          <v:shape id="_x0000_s1053" type="#_x0000_t202" style="position:absolute;left:0;text-align:left;margin-left:-66.75pt;margin-top:70.5pt;width:555pt;height:55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" filled="f" stroked="f">
            <v:textbox>
              <w:txbxContent>
                <w:p w:rsidR="006F52BC" w:rsidRPr="0087626D" w:rsidRDefault="006F52BC" w:rsidP="006F52BC">
                  <w:pPr>
                    <w:pStyle w:val="Headline"/>
                    <w:rPr>
                      <w:sz w:val="20"/>
                      <w:szCs w:val="20"/>
                    </w:rPr>
                  </w:pPr>
                  <w:r>
                    <w:rPr>
                      <w:caps w:val="0"/>
                      <w:sz w:val="20"/>
                      <w:szCs w:val="20"/>
                    </w:rPr>
                    <w:t xml:space="preserve">Describe what you intend to accomplish every 5 year period for the next </w:t>
                  </w:r>
                  <w:r w:rsidR="002224FB">
                    <w:rPr>
                      <w:caps w:val="0"/>
                      <w:sz w:val="20"/>
                      <w:szCs w:val="20"/>
                    </w:rPr>
                    <w:t>1</w:t>
                  </w:r>
                  <w:r>
                    <w:rPr>
                      <w:caps w:val="0"/>
                      <w:sz w:val="20"/>
                      <w:szCs w:val="20"/>
                    </w:rPr>
                    <w:t>0 years in every one of those areas of your life.</w:t>
                  </w:r>
                </w:p>
                <w:p w:rsidR="006F52BC" w:rsidRDefault="006F52BC" w:rsidP="006F52BC">
                  <w:pPr>
                    <w:spacing w:line="360" w:lineRule="auto"/>
                  </w:pPr>
                </w:p>
                <w:tbl>
                  <w:tblPr>
                    <w:tblStyle w:val="TableGrid"/>
                    <w:tblW w:w="10620" w:type="dxa"/>
                    <w:tblInd w:w="198" w:type="dxa"/>
                    <w:tblLayout w:type="fixed"/>
                    <w:tblLook w:val="04A0"/>
                  </w:tblPr>
                  <w:tblGrid>
                    <w:gridCol w:w="900"/>
                    <w:gridCol w:w="4680"/>
                    <w:gridCol w:w="5040"/>
                  </w:tblGrid>
                  <w:tr w:rsidR="002224FB" w:rsidTr="002224FB">
                    <w:trPr>
                      <w:cantSplit/>
                      <w:trHeight w:val="377"/>
                    </w:trPr>
                    <w:tc>
                      <w:tcPr>
                        <w:tcW w:w="900" w:type="dxa"/>
                        <w:textDirection w:val="btLr"/>
                        <w:vAlign w:val="center"/>
                      </w:tcPr>
                      <w:p w:rsidR="002224FB" w:rsidRPr="00945056" w:rsidRDefault="002224FB" w:rsidP="002224FB">
                        <w:pPr>
                          <w:spacing w:line="360" w:lineRule="auto"/>
                          <w:ind w:left="113" w:right="113"/>
                          <w:rPr>
                            <w:b/>
                          </w:rPr>
                        </w:pPr>
                      </w:p>
                    </w:tc>
                    <w:tc>
                      <w:tcPr>
                        <w:tcW w:w="4680" w:type="dxa"/>
                      </w:tcPr>
                      <w:p w:rsidR="002224FB" w:rsidRDefault="00FB708A" w:rsidP="000041E3">
                        <w:pPr>
                          <w:spacing w:line="360" w:lineRule="auto"/>
                        </w:pPr>
                        <w:r>
                          <w:t>2014</w:t>
                        </w:r>
                        <w:r w:rsidR="002224FB">
                          <w:t xml:space="preserve"> </w:t>
                        </w:r>
                        <w:r w:rsidR="002224FB">
                          <w:sym w:font="Wingdings" w:char="F0E0"/>
                        </w:r>
                        <w:r>
                          <w:t xml:space="preserve"> 2019</w:t>
                        </w:r>
                      </w:p>
                    </w:tc>
                    <w:tc>
                      <w:tcPr>
                        <w:tcW w:w="5040" w:type="dxa"/>
                      </w:tcPr>
                      <w:p w:rsidR="002224FB" w:rsidRDefault="002224FB" w:rsidP="00FB708A">
                        <w:pPr>
                          <w:spacing w:line="360" w:lineRule="auto"/>
                        </w:pPr>
                        <w:r>
                          <w:t>20</w:t>
                        </w:r>
                        <w:r w:rsidR="00FB708A">
                          <w:t>20</w:t>
                        </w:r>
                        <w:r>
                          <w:t xml:space="preserve"> </w:t>
                        </w:r>
                        <w:r>
                          <w:sym w:font="Wingdings" w:char="F0E0"/>
                        </w:r>
                        <w:r w:rsidR="00FB708A">
                          <w:t xml:space="preserve"> 2025</w:t>
                        </w:r>
                      </w:p>
                    </w:tc>
                  </w:tr>
                  <w:tr w:rsidR="002224FB" w:rsidTr="002224FB">
                    <w:trPr>
                      <w:cantSplit/>
                      <w:trHeight w:val="1943"/>
                    </w:trPr>
                    <w:tc>
                      <w:tcPr>
                        <w:tcW w:w="900" w:type="dxa"/>
                        <w:textDirection w:val="btLr"/>
                        <w:vAlign w:val="center"/>
                      </w:tcPr>
                      <w:p w:rsidR="002224FB" w:rsidRPr="00945056" w:rsidRDefault="002224FB" w:rsidP="002224FB">
                        <w:pPr>
                          <w:spacing w:line="360" w:lineRule="auto"/>
                          <w:ind w:left="113" w:right="113"/>
                          <w:jc w:val="center"/>
                          <w:rPr>
                            <w:b/>
                          </w:rPr>
                        </w:pPr>
                        <w:r w:rsidRPr="00945056">
                          <w:rPr>
                            <w:b/>
                          </w:rPr>
                          <w:t>Health</w:t>
                        </w:r>
                      </w:p>
                    </w:tc>
                    <w:tc>
                      <w:tcPr>
                        <w:tcW w:w="4680" w:type="dxa"/>
                      </w:tcPr>
                      <w:p w:rsidR="002224FB" w:rsidRDefault="002224FB" w:rsidP="000041E3">
                        <w:pPr>
                          <w:spacing w:line="360" w:lineRule="auto"/>
                        </w:pPr>
                        <w:r>
                          <w:t>A1</w:t>
                        </w:r>
                      </w:p>
                    </w:tc>
                    <w:tc>
                      <w:tcPr>
                        <w:tcW w:w="5040" w:type="dxa"/>
                      </w:tcPr>
                      <w:p w:rsidR="002224FB" w:rsidRDefault="002224FB" w:rsidP="000041E3">
                        <w:pPr>
                          <w:spacing w:line="360" w:lineRule="auto"/>
                        </w:pPr>
                        <w:r>
                          <w:t>A2</w:t>
                        </w:r>
                      </w:p>
                    </w:tc>
                  </w:tr>
                  <w:tr w:rsidR="002224FB" w:rsidTr="002224FB">
                    <w:trPr>
                      <w:cantSplit/>
                      <w:trHeight w:val="2132"/>
                    </w:trPr>
                    <w:tc>
                      <w:tcPr>
                        <w:tcW w:w="900" w:type="dxa"/>
                        <w:textDirection w:val="btLr"/>
                        <w:vAlign w:val="center"/>
                      </w:tcPr>
                      <w:p w:rsidR="002224FB" w:rsidRPr="00945056" w:rsidRDefault="002224FB" w:rsidP="002224FB">
                        <w:pPr>
                          <w:spacing w:line="360" w:lineRule="auto"/>
                          <w:ind w:left="113" w:right="113"/>
                          <w:jc w:val="center"/>
                          <w:rPr>
                            <w:b/>
                          </w:rPr>
                        </w:pPr>
                        <w:r>
                          <w:rPr>
                            <w:b/>
                          </w:rPr>
                          <w:t>Finances</w:t>
                        </w:r>
                      </w:p>
                    </w:tc>
                    <w:tc>
                      <w:tcPr>
                        <w:tcW w:w="4680" w:type="dxa"/>
                      </w:tcPr>
                      <w:p w:rsidR="002224FB" w:rsidRDefault="002224FB" w:rsidP="00945056">
                        <w:pPr>
                          <w:spacing w:line="360" w:lineRule="auto"/>
                        </w:pPr>
                        <w:r>
                          <w:t>B1</w:t>
                        </w:r>
                      </w:p>
                    </w:tc>
                    <w:tc>
                      <w:tcPr>
                        <w:tcW w:w="5040" w:type="dxa"/>
                      </w:tcPr>
                      <w:p w:rsidR="002224FB" w:rsidRDefault="002224FB" w:rsidP="00945056">
                        <w:pPr>
                          <w:spacing w:line="360" w:lineRule="auto"/>
                        </w:pPr>
                        <w:r>
                          <w:t>B2</w:t>
                        </w:r>
                      </w:p>
                    </w:tc>
                  </w:tr>
                  <w:tr w:rsidR="002224FB" w:rsidTr="002224FB">
                    <w:trPr>
                      <w:cantSplit/>
                      <w:trHeight w:val="1898"/>
                    </w:trPr>
                    <w:tc>
                      <w:tcPr>
                        <w:tcW w:w="900" w:type="dxa"/>
                        <w:textDirection w:val="btLr"/>
                        <w:vAlign w:val="center"/>
                      </w:tcPr>
                      <w:p w:rsidR="002224FB" w:rsidRPr="00945056" w:rsidRDefault="002224FB" w:rsidP="002224FB">
                        <w:pPr>
                          <w:spacing w:line="360" w:lineRule="auto"/>
                          <w:ind w:left="113" w:right="113"/>
                          <w:jc w:val="center"/>
                          <w:rPr>
                            <w:b/>
                          </w:rPr>
                        </w:pPr>
                        <w:r>
                          <w:rPr>
                            <w:b/>
                          </w:rPr>
                          <w:t>Relationships</w:t>
                        </w:r>
                      </w:p>
                    </w:tc>
                    <w:tc>
                      <w:tcPr>
                        <w:tcW w:w="4680" w:type="dxa"/>
                      </w:tcPr>
                      <w:p w:rsidR="002224FB" w:rsidRDefault="002224FB" w:rsidP="00A66EB7">
                        <w:pPr>
                          <w:spacing w:line="360" w:lineRule="auto"/>
                        </w:pPr>
                        <w:r>
                          <w:t>C1</w:t>
                        </w:r>
                      </w:p>
                    </w:tc>
                    <w:tc>
                      <w:tcPr>
                        <w:tcW w:w="5040" w:type="dxa"/>
                      </w:tcPr>
                      <w:p w:rsidR="002224FB" w:rsidRDefault="002224FB" w:rsidP="00A66EB7">
                        <w:pPr>
                          <w:spacing w:line="360" w:lineRule="auto"/>
                        </w:pPr>
                        <w:r>
                          <w:t>C2</w:t>
                        </w:r>
                      </w:p>
                    </w:tc>
                  </w:tr>
                  <w:tr w:rsidR="002224FB" w:rsidTr="002224FB">
                    <w:trPr>
                      <w:cantSplit/>
                      <w:trHeight w:val="2672"/>
                    </w:trPr>
                    <w:tc>
                      <w:tcPr>
                        <w:tcW w:w="900" w:type="dxa"/>
                        <w:textDirection w:val="btLr"/>
                        <w:vAlign w:val="center"/>
                      </w:tcPr>
                      <w:p w:rsidR="002224FB" w:rsidRDefault="002224FB" w:rsidP="002224FB">
                        <w:pPr>
                          <w:spacing w:line="360" w:lineRule="auto"/>
                          <w:ind w:left="113" w:right="113"/>
                          <w:jc w:val="center"/>
                          <w:rPr>
                            <w:b/>
                          </w:rPr>
                        </w:pPr>
                        <w:r>
                          <w:rPr>
                            <w:b/>
                          </w:rPr>
                          <w:t>Work and</w:t>
                        </w:r>
                      </w:p>
                      <w:p w:rsidR="002224FB" w:rsidRDefault="002224FB" w:rsidP="002224FB">
                        <w:pPr>
                          <w:spacing w:line="360" w:lineRule="auto"/>
                          <w:ind w:left="113" w:right="113"/>
                          <w:jc w:val="center"/>
                          <w:rPr>
                            <w:b/>
                          </w:rPr>
                        </w:pPr>
                        <w:r>
                          <w:rPr>
                            <w:b/>
                          </w:rPr>
                          <w:t>Business</w:t>
                        </w:r>
                      </w:p>
                    </w:tc>
                    <w:tc>
                      <w:tcPr>
                        <w:tcW w:w="4680" w:type="dxa"/>
                      </w:tcPr>
                      <w:p w:rsidR="002224FB" w:rsidRDefault="002224FB" w:rsidP="00A66EB7">
                        <w:pPr>
                          <w:spacing w:line="360" w:lineRule="auto"/>
                        </w:pPr>
                        <w:r>
                          <w:t>D1</w:t>
                        </w:r>
                      </w:p>
                    </w:tc>
                    <w:tc>
                      <w:tcPr>
                        <w:tcW w:w="5040" w:type="dxa"/>
                      </w:tcPr>
                      <w:p w:rsidR="002224FB" w:rsidRDefault="002224FB" w:rsidP="00A66EB7">
                        <w:pPr>
                          <w:spacing w:line="360" w:lineRule="auto"/>
                        </w:pPr>
                        <w:r>
                          <w:t>D2</w:t>
                        </w:r>
                      </w:p>
                    </w:tc>
                  </w:tr>
                </w:tbl>
                <w:p w:rsidR="006F52BC" w:rsidRPr="003D464E" w:rsidRDefault="006F52BC" w:rsidP="006F52BC">
                  <w:pPr>
                    <w:spacing w:line="360" w:lineRule="auto"/>
                    <w:jc w:val="center"/>
                  </w:pPr>
                </w:p>
                <w:p w:rsidR="006F52BC" w:rsidRDefault="002224FB" w:rsidP="006F52BC">
                  <w:r w:rsidRPr="00C23F1D">
                    <w:rPr>
                      <w:b/>
                    </w:rPr>
                    <w:t>IMPORTANT:</w:t>
                  </w:r>
                  <w:r>
                    <w:t xml:space="preserve"> Filling the table above is important, but to make life or the universe your all</w:t>
                  </w:r>
                  <w:r w:rsidR="00FB708A">
                    <w:t>y, you need to do the following:</w:t>
                  </w:r>
                  <w:r>
                    <w:t xml:space="preserve"> For ev</w:t>
                  </w:r>
                  <w:bookmarkStart w:id="0" w:name="_GoBack"/>
                  <w:bookmarkEnd w:id="0"/>
                  <w:r>
                    <w:t xml:space="preserve">ery box number, write on a blank sheet what you </w:t>
                  </w:r>
                  <w:r w:rsidR="00C23F1D">
                    <w:t>will do</w:t>
                  </w:r>
                  <w:r>
                    <w:t xml:space="preserve"> to </w:t>
                  </w:r>
                  <w:r w:rsidR="00C23F1D">
                    <w:t>get</w:t>
                  </w:r>
                  <w:r w:rsidR="00FB708A">
                    <w:t xml:space="preserve"> </w:t>
                  </w:r>
                  <w:r w:rsidR="00C23F1D">
                    <w:t>everything</w:t>
                  </w:r>
                  <w:r>
                    <w:t xml:space="preserve"> you want.</w:t>
                  </w:r>
                </w:p>
              </w:txbxContent>
            </v:textbox>
          </v:shape>
        </w:pict>
      </w:r>
      <w:r w:rsidR="006F52BC">
        <w:rPr>
          <w:noProof/>
        </w:rPr>
        <w:drawing>
          <wp:anchor distT="0" distB="0" distL="114300" distR="114300" simplePos="0" relativeHeight="251696128" behindDoc="1" locked="0" layoutInCell="1" allowOverlap="1">
            <wp:simplePos x="0" y="0"/>
            <wp:positionH relativeFrom="column">
              <wp:posOffset>-1155065</wp:posOffset>
            </wp:positionH>
            <wp:positionV relativeFrom="paragraph">
              <wp:posOffset>-909320</wp:posOffset>
            </wp:positionV>
            <wp:extent cx="7772400" cy="10058400"/>
            <wp:effectExtent l="0" t="0" r="0" b="0"/>
            <wp:wrapNone/>
            <wp:docPr id="303" name="Picture 303" descr="Traditional_Elegance_Fil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raditional_Elegance_Filler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Pr>
          <w:noProof/>
        </w:rPr>
        <w:pict>
          <v:shape id="_x0000_s1054" type="#_x0000_t202" style="position:absolute;left:0;text-align:left;margin-left:-63.75pt;margin-top:10.45pt;width:560pt;height:49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5yvQIAAMU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" filled="f" stroked="f">
            <v:textbox>
              <w:txbxContent>
                <w:p w:rsidR="006F52BC" w:rsidRPr="003D464E" w:rsidRDefault="006F52BC" w:rsidP="006F52BC">
                  <w:pPr>
                    <w:widowControl w:val="0"/>
                    <w:autoSpaceDE w:val="0"/>
                    <w:autoSpaceDN w:val="0"/>
                    <w:adjustRightInd w:val="0"/>
                    <w:spacing w:line="288" w:lineRule="auto"/>
                    <w:jc w:val="right"/>
                    <w:textAlignment w:val="center"/>
                    <w:rPr>
                      <w:rFonts w:ascii="Times-Bold" w:hAnsi="Times-Bold"/>
                      <w:b/>
                      <w:color w:val="4F2F18"/>
                      <w:sz w:val="20"/>
                      <w:szCs w:val="20"/>
                    </w:rPr>
                  </w:pPr>
                </w:p>
                <w:p w:rsidR="006F52BC" w:rsidRPr="001F7817" w:rsidRDefault="006F52BC" w:rsidP="006F52BC">
                  <w:pPr>
                    <w:widowControl w:val="0"/>
                    <w:autoSpaceDE w:val="0"/>
                    <w:autoSpaceDN w:val="0"/>
                    <w:adjustRightInd w:val="0"/>
                    <w:spacing w:line="288" w:lineRule="auto"/>
                    <w:jc w:val="center"/>
                    <w:textAlignment w:val="center"/>
                    <w:rPr>
                      <w:rFonts w:ascii="Times" w:hAnsi="Times"/>
                      <w:b/>
                      <w:color w:val="4F2F18"/>
                      <w:sz w:val="36"/>
                      <w:szCs w:val="36"/>
                    </w:rPr>
                  </w:pPr>
                  <w:r>
                    <w:rPr>
                      <w:rFonts w:ascii="Times" w:hAnsi="Times"/>
                      <w:b/>
                      <w:color w:val="4F2F18"/>
                      <w:sz w:val="36"/>
                      <w:szCs w:val="36"/>
                    </w:rPr>
                    <w:t>TIMELINE OF MY LIFE</w:t>
                  </w:r>
                </w:p>
                <w:p w:rsidR="006F52BC" w:rsidRPr="003D464E" w:rsidRDefault="006F52BC" w:rsidP="006F52BC">
                  <w:pPr>
                    <w:widowControl w:val="0"/>
                    <w:autoSpaceDE w:val="0"/>
                    <w:autoSpaceDN w:val="0"/>
                    <w:adjustRightInd w:val="0"/>
                    <w:spacing w:line="288" w:lineRule="auto"/>
                    <w:jc w:val="center"/>
                    <w:textAlignment w:val="center"/>
                    <w:rPr>
                      <w:rFonts w:ascii="Times-Bold" w:hAnsi="Times-Bold"/>
                      <w:b/>
                      <w:color w:val="4F2F18"/>
                      <w:sz w:val="36"/>
                      <w:szCs w:val="36"/>
                    </w:rPr>
                  </w:pPr>
                </w:p>
                <w:p w:rsidR="006F52BC" w:rsidRPr="003D464E" w:rsidRDefault="006F52BC" w:rsidP="006F52BC">
                  <w:pPr>
                    <w:widowControl w:val="0"/>
                    <w:autoSpaceDE w:val="0"/>
                    <w:autoSpaceDN w:val="0"/>
                    <w:adjustRightInd w:val="0"/>
                    <w:spacing w:line="288" w:lineRule="auto"/>
                    <w:jc w:val="right"/>
                    <w:textAlignment w:val="center"/>
                  </w:pPr>
                </w:p>
              </w:txbxContent>
            </v:textbox>
          </v:shape>
        </w:pict>
      </w:r>
      <w:r w:rsidR="006F52BC">
        <w:br w:type="page"/>
      </w:r>
    </w:p>
    <w:p w:rsidR="00FA6F94" w:rsidRDefault="006721F8" w:rsidP="006721F8">
      <w:pPr>
        <w:pStyle w:val="FillerText"/>
      </w:pPr>
      <w:r>
        <w:rPr>
          <w:noProof/>
        </w:rPr>
        <w:lastRenderedPageBreak/>
        <w:drawing>
          <wp:anchor distT="0" distB="0" distL="114300" distR="114300" simplePos="0" relativeHeight="251679744" behindDoc="1" locked="0" layoutInCell="1" allowOverlap="1">
            <wp:simplePos x="0" y="0"/>
            <wp:positionH relativeFrom="column">
              <wp:posOffset>-1164590</wp:posOffset>
            </wp:positionH>
            <wp:positionV relativeFrom="paragraph">
              <wp:posOffset>-924560</wp:posOffset>
            </wp:positionV>
            <wp:extent cx="7772400" cy="10058400"/>
            <wp:effectExtent l="0" t="0" r="0" b="0"/>
            <wp:wrapNone/>
            <wp:docPr id="297" name="Picture 297" descr="Traditional_Elegance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Traditional_Elegance_BackCove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sidR="00274874">
        <w:rPr>
          <w:noProof/>
        </w:rPr>
        <w:pict>
          <v:shape id="Text Box 276" o:spid="_x0000_s1055" type="#_x0000_t202" style="position:absolute;left:0;text-align:left;margin-left:8.1pt;margin-top:293.4pt;width:167.9pt;height:68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vyvQ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" filled="f" stroked="f">
            <v:textbox>
              <w:txbxContent>
                <w:p w:rsidR="005806CD" w:rsidRPr="001F7817" w:rsidRDefault="005806CD" w:rsidP="00694880">
                  <w:pPr>
                    <w:pStyle w:val="Logo"/>
                    <w:jc w:val="center"/>
                  </w:pPr>
                  <w:r>
                    <w:t xml:space="preserve">You were chosen out of many billions. Your life is a gift. </w:t>
                  </w:r>
                  <w:r w:rsidR="002224FB">
                    <w:t>Liv</w:t>
                  </w:r>
                  <w:r>
                    <w:t>e it in a way that the giver of life will be happy he chose you.</w:t>
                  </w:r>
                </w:p>
              </w:txbxContent>
            </v:textbox>
          </v:shape>
        </w:pict>
      </w:r>
      <w:r w:rsidR="00274874">
        <w:rPr>
          <w:noProof/>
        </w:rPr>
        <w:pict>
          <v:shape id="Text Box 275" o:spid="_x0000_s1056" type="#_x0000_t202" style="position:absolute;left:0;text-align:left;margin-left:177.1pt;margin-top:306.4pt;width:240pt;height:61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" filled="f" stroked="f">
            <v:textbox>
              <w:txbxContent>
                <w:p w:rsidR="005806CD" w:rsidRPr="001F7817" w:rsidRDefault="005806CD" w:rsidP="00694880">
                  <w:pPr>
                    <w:pStyle w:val="Address"/>
                  </w:pPr>
                  <w:r>
                    <w:t>Lionnel Yamentou</w:t>
                  </w:r>
                </w:p>
                <w:p w:rsidR="00FA6F94" w:rsidRPr="001F7817" w:rsidRDefault="00FA6F94" w:rsidP="00694880">
                  <w:pPr>
                    <w:pStyle w:val="Address"/>
                  </w:pPr>
                  <w:r w:rsidRPr="001F7817">
                    <w:t xml:space="preserve">Phone: </w:t>
                  </w:r>
                  <w:r w:rsidR="005806CD">
                    <w:t xml:space="preserve">+1 714 818 4828 </w:t>
                  </w:r>
                </w:p>
                <w:p w:rsidR="00FA6F94" w:rsidRPr="001F7817" w:rsidRDefault="006721F8" w:rsidP="00694880">
                  <w:pPr>
                    <w:pStyle w:val="Address"/>
                  </w:pPr>
                  <w:r>
                    <w:t>lionnel</w:t>
                  </w:r>
                  <w:r w:rsidRPr="001F7817">
                    <w:t>@</w:t>
                  </w:r>
                  <w:r>
                    <w:t>yamentou</w:t>
                  </w:r>
                  <w:r w:rsidRPr="001F7817">
                    <w:t>.com | www.yamentou.com</w:t>
                  </w:r>
                </w:p>
              </w:txbxContent>
            </v:textbox>
          </v:shape>
        </w:pict>
      </w:r>
      <w:r w:rsidR="00274874">
        <w:rPr>
          <w:noProof/>
        </w:rPr>
        <w:pict>
          <v:shape id="Text Box 139" o:spid="_x0000_s1057" type="#_x0000_t202" style="position:absolute;left:0;text-align:left;margin-left:184.05pt;margin-top:-728.1pt;width:171.7pt;height:78.8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" filled="f" stroked="f" strokeweight=".25pt">
            <v:textbox>
              <w:txbxContent>
                <w:p w:rsidR="00FA6F94" w:rsidRPr="00390176" w:rsidRDefault="00FA6F94" w:rsidP="00FA6F94">
                  <w:pPr>
                    <w:pStyle w:val="BodyText2"/>
                    <w:spacing w:line="160" w:lineRule="exact"/>
                    <w:ind w:left="720" w:hanging="720"/>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 xml:space="preserve">Place logo </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or logotype here,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otherwise</w:t>
                  </w:r>
                </w:p>
                <w:p w:rsidR="00FA6F94" w:rsidRPr="006819EA" w:rsidRDefault="00FA6F94" w:rsidP="00FA6F94">
                  <w:pPr>
                    <w:pStyle w:val="BodyText2"/>
                    <w:spacing w:line="240" w:lineRule="exact"/>
                    <w:ind w:left="720" w:hanging="720"/>
                    <w:jc w:val="left"/>
                    <w:rPr>
                      <w:b w:val="0"/>
                      <w:color w:val="auto"/>
                      <w:sz w:val="20"/>
                    </w:rPr>
                  </w:pPr>
                  <w:r w:rsidRPr="006819EA">
                    <w:rPr>
                      <w:b w:val="0"/>
                      <w:color w:val="auto"/>
                      <w:sz w:val="20"/>
                    </w:rPr>
                    <w:t>delete this.</w:t>
                  </w:r>
                </w:p>
                <w:p w:rsidR="00FA6F94" w:rsidRPr="00390176" w:rsidRDefault="00FA6F94" w:rsidP="00FA6F94">
                  <w:pPr>
                    <w:rPr>
                      <w:color w:val="6C6361"/>
                    </w:rPr>
                  </w:pPr>
                </w:p>
              </w:txbxContent>
            </v:textbox>
          </v:shape>
        </w:pict>
      </w:r>
      <w:r w:rsidR="00274874">
        <w:rPr>
          <w:noProof/>
        </w:rPr>
        <w:pict>
          <v:shape id="Text Box 243" o:spid="_x0000_s1058" type="#_x0000_t202" style="position:absolute;left:0;text-align:left;margin-left:173.05pt;margin-top:-718.1pt;width:183.7pt;height:78.8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" filled="f" stroked="f" strokeweight=".25pt">
            <v:textbox>
              <w:txbxContent>
                <w:p w:rsidR="00FA6F94" w:rsidRPr="00390176" w:rsidRDefault="00FA6F94" w:rsidP="00FA6F94">
                  <w:pPr>
                    <w:pStyle w:val="BodyText2"/>
                    <w:spacing w:line="160" w:lineRule="exact"/>
                    <w:ind w:left="720" w:hanging="720"/>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 xml:space="preserve">Place logo </w:t>
                  </w: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or logotype here,</w:t>
                  </w: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otherwise</w:t>
                  </w:r>
                </w:p>
                <w:p w:rsidR="00FA6F94" w:rsidRPr="00390176" w:rsidRDefault="00FA6F94" w:rsidP="00FA6F94">
                  <w:pPr>
                    <w:pStyle w:val="BodyText2"/>
                    <w:spacing w:line="160" w:lineRule="exact"/>
                    <w:ind w:left="720" w:hanging="720"/>
                    <w:jc w:val="left"/>
                    <w:rPr>
                      <w:color w:val="6C6361"/>
                      <w:sz w:val="16"/>
                    </w:rPr>
                  </w:pPr>
                  <w:r w:rsidRPr="00390176">
                    <w:rPr>
                      <w:color w:val="6C6361"/>
                      <w:sz w:val="16"/>
                    </w:rPr>
                    <w:t>delete this.</w:t>
                  </w:r>
                </w:p>
                <w:p w:rsidR="00FA6F94" w:rsidRPr="00390176" w:rsidRDefault="00FA6F94" w:rsidP="00FA6F94">
                  <w:pPr>
                    <w:rPr>
                      <w:color w:val="6C6361"/>
                    </w:rPr>
                  </w:pPr>
                </w:p>
              </w:txbxContent>
            </v:textbox>
          </v:shape>
        </w:pict>
      </w:r>
      <w:r w:rsidR="00274874">
        <w:rPr>
          <w:noProof/>
        </w:rPr>
        <w:pict>
          <v:shape id="Text Box 242" o:spid="_x0000_s1059" type="#_x0000_t202" style="position:absolute;left:0;text-align:left;margin-left:356.05pt;margin-top:-206.1pt;width:169pt;height:105.1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" fillcolor="silver" stroked="f" strokecolor="white" strokeweight="4pt">
            <v:textbo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827E81" w:rsidRDefault="00FA6F94" w:rsidP="00FA6F94">
                  <w:pPr>
                    <w:tabs>
                      <w:tab w:val="left" w:pos="-180"/>
                    </w:tabs>
                  </w:pPr>
                  <w:r w:rsidRPr="00827E81">
                    <w:rPr>
                      <w:color w:val="333333"/>
                      <w:sz w:val="20"/>
                    </w:rPr>
                    <w:t xml:space="preserve">    Delete text and place photo here.</w:t>
                  </w:r>
                </w:p>
              </w:txbxContent>
            </v:textbox>
          </v:shape>
        </w:pict>
      </w:r>
      <w:r w:rsidR="00274874">
        <w:rPr>
          <w:noProof/>
        </w:rPr>
        <w:pict>
          <v:shape id="Text Box 241" o:spid="_x0000_s1060" type="#_x0000_t202" style="position:absolute;left:0;text-align:left;margin-left:180.4pt;margin-top:-206.35pt;width:169pt;height:105.1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" fillcolor="silver" stroked="f" strokecolor="white" strokeweight="4pt">
            <v:textbox>
              <w:txbxContent>
                <w:p w:rsidR="00FA6F94" w:rsidRPr="00827E81" w:rsidRDefault="00FA6F94">
                  <w:pPr>
                    <w:rPr>
                      <w:color w:val="333333"/>
                      <w:sz w:val="20"/>
                    </w:rPr>
                  </w:pPr>
                </w:p>
                <w:p w:rsidR="00FA6F94" w:rsidRPr="00827E81" w:rsidRDefault="00FA6F94">
                  <w:pPr>
                    <w:rPr>
                      <w:color w:val="333333"/>
                      <w:sz w:val="20"/>
                    </w:rPr>
                  </w:pPr>
                </w:p>
                <w:p w:rsidR="00FA6F94" w:rsidRPr="00827E81" w:rsidRDefault="00FA6F94">
                  <w:pPr>
                    <w:rPr>
                      <w:color w:val="333333"/>
                      <w:sz w:val="20"/>
                    </w:rPr>
                  </w:pPr>
                </w:p>
                <w:p w:rsidR="00FA6F94" w:rsidRPr="00827E81" w:rsidRDefault="00FA6F94" w:rsidP="00FA6F94">
                  <w:pPr>
                    <w:jc w:val="center"/>
                    <w:rPr>
                      <w:color w:val="333333"/>
                      <w:sz w:val="20"/>
                    </w:rPr>
                  </w:pPr>
                </w:p>
                <w:p w:rsidR="00FA6F94" w:rsidRPr="00827E81" w:rsidRDefault="00FA6F94" w:rsidP="00FA6F94">
                  <w:pPr>
                    <w:tabs>
                      <w:tab w:val="left" w:pos="-180"/>
                    </w:tabs>
                  </w:pPr>
                  <w:r w:rsidRPr="00827E81">
                    <w:rPr>
                      <w:color w:val="333333"/>
                      <w:sz w:val="20"/>
                    </w:rPr>
                    <w:t xml:space="preserve">    Delete text and place photo here.</w:t>
                  </w:r>
                </w:p>
              </w:txbxContent>
            </v:textbox>
          </v:shape>
        </w:pict>
      </w:r>
      <w:r w:rsidR="00274874">
        <w:rPr>
          <w:noProof/>
        </w:rPr>
        <w:pict>
          <v:shape id="Text Box 246" o:spid="_x0000_s1061" type="#_x0000_t202" style="position:absolute;left:0;text-align:left;margin-left:155.05pt;margin-top:-616.8pt;width:375pt;height:324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ss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" filled="f" stroked="f">
            <v:textbox>
              <w:txbxContent>
                <w:tbl>
                  <w:tblPr>
                    <w:tblOverlap w:val="never"/>
                    <w:tblW w:w="7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A0"/>
                  </w:tblPr>
                  <w:tblGrid>
                    <w:gridCol w:w="1078"/>
                    <w:gridCol w:w="1126"/>
                    <w:gridCol w:w="1057"/>
                    <w:gridCol w:w="1126"/>
                    <w:gridCol w:w="1068"/>
                    <w:gridCol w:w="976"/>
                    <w:gridCol w:w="1057"/>
                  </w:tblGrid>
                  <w:tr w:rsidR="00FA6F94" w:rsidRPr="00FA6F94" w:rsidTr="00FA6F94">
                    <w:trPr>
                      <w:cantSplit/>
                      <w:trHeight w:hRule="exact" w:val="864"/>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b/>
                            <w:color w:val="375076"/>
                            <w:sz w:val="34"/>
                          </w:rPr>
                        </w:pPr>
                        <w:r w:rsidRPr="00FA6F94">
                          <w:rPr>
                            <w:rFonts w:ascii="Times" w:hAnsi="Times"/>
                            <w:b/>
                            <w:color w:val="375076"/>
                            <w:sz w:val="34"/>
                          </w:rPr>
                          <w:t>S</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M</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T</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W</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T</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F</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b/>
                            <w:color w:val="375076"/>
                            <w:sz w:val="34"/>
                          </w:rPr>
                        </w:pPr>
                        <w:r w:rsidRPr="00FA6F94">
                          <w:rPr>
                            <w:rFonts w:ascii="Times" w:hAnsi="Times"/>
                            <w:b/>
                            <w:color w:val="375076"/>
                            <w:sz w:val="34"/>
                          </w:rPr>
                          <w:t>S</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3</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4</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5</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rPr>
                        </w:pPr>
                        <w:r w:rsidRPr="00FA6F94">
                          <w:rPr>
                            <w:rFonts w:ascii="Times" w:hAnsi="Times"/>
                            <w:color w:val="B3AA7E"/>
                            <w:sz w:val="34"/>
                          </w:rPr>
                          <w:t>6</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7</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8</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9</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10</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11</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12</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rPr>
                        </w:pPr>
                        <w:r w:rsidRPr="00FA6F94">
                          <w:rPr>
                            <w:rFonts w:ascii="Times" w:hAnsi="Times"/>
                            <w:color w:val="B3AA7E"/>
                            <w:sz w:val="34"/>
                          </w:rPr>
                          <w:t>13</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14</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15</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16</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17</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18</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19</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rPr>
                        </w:pPr>
                        <w:r w:rsidRPr="00FA6F94">
                          <w:rPr>
                            <w:rFonts w:ascii="Times" w:hAnsi="Times"/>
                            <w:color w:val="B3AA7E"/>
                            <w:sz w:val="34"/>
                          </w:rPr>
                          <w:t>20</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21</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22</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23</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24</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25</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26</w:t>
                        </w: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color w:val="B3AA7E"/>
                            <w:sz w:val="34"/>
                          </w:rPr>
                        </w:pPr>
                        <w:r w:rsidRPr="00FA6F94">
                          <w:rPr>
                            <w:rFonts w:ascii="Times" w:hAnsi="Times"/>
                            <w:color w:val="B3AA7E"/>
                            <w:sz w:val="34"/>
                          </w:rPr>
                          <w:t>27</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28</w:t>
                        </w: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29</w:t>
                        </w: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30</w:t>
                        </w: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r w:rsidRPr="00FA6F94">
                          <w:rPr>
                            <w:rFonts w:ascii="Times" w:hAnsi="Times"/>
                            <w:color w:val="B3AA7E"/>
                            <w:sz w:val="34"/>
                          </w:rPr>
                          <w:t>31</w:t>
                        </w: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r>
                  <w:tr w:rsidR="00FA6F94" w:rsidRPr="00FA6F94" w:rsidTr="00FA6F94">
                    <w:trPr>
                      <w:cantSplit/>
                      <w:trHeight w:hRule="exact" w:val="893"/>
                    </w:trPr>
                    <w:tc>
                      <w:tcPr>
                        <w:tcW w:w="1078" w:type="dxa"/>
                        <w:tcBorders>
                          <w:top w:val="nil"/>
                          <w:left w:val="nil"/>
                          <w:bottom w:val="nil"/>
                          <w:right w:val="nil"/>
                        </w:tcBorders>
                        <w:shd w:val="clear" w:color="auto" w:fill="auto"/>
                        <w:vAlign w:val="center"/>
                      </w:tcPr>
                      <w:p w:rsidR="00FA6F94" w:rsidRPr="00FA6F94" w:rsidRDefault="00FA6F94" w:rsidP="00FA6F94">
                        <w:pPr>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rPr>
                        </w:pPr>
                      </w:p>
                    </w:tc>
                    <w:tc>
                      <w:tcPr>
                        <w:tcW w:w="1068"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rFonts w:ascii="Times" w:hAnsi="Times"/>
                            <w:color w:val="B3AA7E"/>
                            <w:sz w:val="34"/>
                          </w:rPr>
                        </w:pPr>
                      </w:p>
                    </w:tc>
                    <w:tc>
                      <w:tcPr>
                        <w:tcW w:w="976"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FA6F94" w:rsidRPr="00FA6F94" w:rsidRDefault="00FA6F94" w:rsidP="00FA6F94">
                        <w:pPr>
                          <w:ind w:left="900" w:hanging="900"/>
                          <w:suppressOverlap/>
                          <w:jc w:val="right"/>
                          <w:rPr>
                            <w:color w:val="B3AA7E"/>
                            <w:sz w:val="34"/>
                          </w:rPr>
                        </w:pPr>
                      </w:p>
                    </w:tc>
                  </w:tr>
                </w:tbl>
                <w:p w:rsidR="00FA6F94" w:rsidRDefault="00FA6F94"/>
              </w:txbxContent>
            </v:textbox>
          </v:shape>
        </w:pict>
      </w:r>
      <w:r w:rsidR="00274874">
        <w:rPr>
          <w:noProof/>
        </w:rPr>
        <w:pict>
          <v:shape id="Text Box 245" o:spid="_x0000_s1062" type="#_x0000_t202" style="position:absolute;left:0;text-align:left;margin-left:179.05pt;margin-top:-284.8pt;width:126pt;height:4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CJuA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" filled="f" stroked="f">
            <v:textbox>
              <w:txbxContent>
                <w:p w:rsidR="00FA6F94" w:rsidRPr="00D2326C" w:rsidRDefault="00FA6F94" w:rsidP="00FA6F94">
                  <w:pPr>
                    <w:rPr>
                      <w:rFonts w:ascii="Times" w:hAnsi="Times"/>
                      <w:b/>
                      <w:color w:val="282D74"/>
                      <w:sz w:val="50"/>
                    </w:rPr>
                  </w:pPr>
                  <w:r w:rsidRPr="00D2326C">
                    <w:rPr>
                      <w:rFonts w:ascii="Times" w:hAnsi="Times"/>
                      <w:b/>
                      <w:color w:val="282D74"/>
                      <w:sz w:val="50"/>
                    </w:rPr>
                    <w:t>2008</w:t>
                  </w:r>
                </w:p>
              </w:txbxContent>
            </v:textbox>
          </v:shape>
        </w:pict>
      </w:r>
      <w:r w:rsidR="00274874">
        <w:rPr>
          <w:noProof/>
        </w:rPr>
        <w:pict>
          <v:shape id="Text Box 244" o:spid="_x0000_s1063" type="#_x0000_t202" style="position:absolute;left:0;text-align:left;margin-left:409.05pt;margin-top:-664.8pt;width:126pt;height:45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L+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" filled="f" stroked="f">
            <v:textbox>
              <w:txbxContent>
                <w:p w:rsidR="00FA6F94" w:rsidRPr="00D2326C" w:rsidRDefault="00FA6F94" w:rsidP="00FA6F94">
                  <w:pPr>
                    <w:jc w:val="right"/>
                    <w:rPr>
                      <w:rFonts w:ascii="Times" w:hAnsi="Times"/>
                      <w:b/>
                      <w:color w:val="282D74"/>
                      <w:sz w:val="50"/>
                    </w:rPr>
                  </w:pPr>
                </w:p>
              </w:txbxContent>
            </v:textbox>
          </v:shape>
        </w:pict>
      </w:r>
    </w:p>
    <w:sectPr w:rsidR="00FA6F94" w:rsidSect="00FA6F94">
      <w:footerReference w:type="default" r:id="rId10"/>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002" w:rsidRDefault="00CD7002" w:rsidP="006721F8">
      <w:r>
        <w:separator/>
      </w:r>
    </w:p>
  </w:endnote>
  <w:endnote w:type="continuationSeparator" w:id="1">
    <w:p w:rsidR="00CD7002" w:rsidRDefault="00CD7002" w:rsidP="006721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imes-Bold">
    <w:altName w:val="Times New Roman"/>
    <w:panose1 w:val="00000000000000000000"/>
    <w:charset w:val="4D"/>
    <w:family w:val="auto"/>
    <w:notTrueType/>
    <w:pitch w:val="default"/>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1F8" w:rsidRDefault="006721F8">
    <w:pPr>
      <w:pStyle w:val="Footer"/>
    </w:pPr>
  </w:p>
  <w:p w:rsidR="006721F8" w:rsidRDefault="00274874" w:rsidP="006721F8">
    <w:pPr>
      <w:pStyle w:val="Footer"/>
      <w:jc w:val="right"/>
    </w:pPr>
    <w:r>
      <w:rPr>
        <w:noProof/>
      </w:rPr>
      <w:pict>
        <v:shapetype id="_x0000_t202" coordsize="21600,21600" o:spt="202" path="m,l,21600r21600,l21600,xe">
          <v:stroke joinstyle="miter"/>
          <v:path gradientshapeok="t" o:connecttype="rect"/>
        </v:shapetype>
        <v:shape id="Text Box 2" o:spid="_x0000_s4097" type="#_x0000_t202" style="position:absolute;left:0;text-align:left;margin-left:420pt;margin-top:-4.2pt;width:76.25pt;height:24.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CMswIAALg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" filled="f" stroked="f">
          <v:textbox>
            <w:txbxContent>
              <w:p w:rsidR="006721F8" w:rsidRPr="006721F8" w:rsidRDefault="006721F8" w:rsidP="006721F8">
                <w:pPr>
                  <w:rPr>
                    <w:color w:val="000000" w:themeColor="text1"/>
                  </w:rPr>
                </w:pPr>
                <w:r w:rsidRPr="006721F8">
                  <w:rPr>
                    <w:noProof/>
                    <w:color w:val="000000" w:themeColor="text1"/>
                  </w:rPr>
                  <w:t xml:space="preserve">Page </w:t>
                </w:r>
                <w:r w:rsidR="00274874" w:rsidRPr="006721F8">
                  <w:rPr>
                    <w:b/>
                    <w:noProof/>
                    <w:color w:val="000000" w:themeColor="text1"/>
                  </w:rPr>
                  <w:fldChar w:fldCharType="begin"/>
                </w:r>
                <w:r w:rsidRPr="006721F8">
                  <w:rPr>
                    <w:b/>
                    <w:noProof/>
                    <w:color w:val="000000" w:themeColor="text1"/>
                  </w:rPr>
                  <w:instrText xml:space="preserve"> PAGE  \* Arabic  \* MERGEFORMAT </w:instrText>
                </w:r>
                <w:r w:rsidR="00274874" w:rsidRPr="006721F8">
                  <w:rPr>
                    <w:b/>
                    <w:noProof/>
                    <w:color w:val="000000" w:themeColor="text1"/>
                  </w:rPr>
                  <w:fldChar w:fldCharType="separate"/>
                </w:r>
                <w:r w:rsidR="00DB5C68">
                  <w:rPr>
                    <w:b/>
                    <w:noProof/>
                    <w:color w:val="000000" w:themeColor="text1"/>
                  </w:rPr>
                  <w:t>1</w:t>
                </w:r>
                <w:r w:rsidR="00274874" w:rsidRPr="006721F8">
                  <w:rPr>
                    <w:b/>
                    <w:noProof/>
                    <w:color w:val="000000" w:themeColor="text1"/>
                  </w:rPr>
                  <w:fldChar w:fldCharType="end"/>
                </w:r>
                <w:r w:rsidRPr="006721F8">
                  <w:rPr>
                    <w:noProof/>
                    <w:color w:val="000000" w:themeColor="text1"/>
                  </w:rPr>
                  <w:t xml:space="preserve"> of </w:t>
                </w:r>
                <w:fldSimple w:instr=" NUMPAGES  \* Arabic  \* MERGEFORMAT ">
                  <w:r w:rsidR="002B5F13">
                    <w:rPr>
                      <w:b/>
                      <w:noProof/>
                      <w:color w:val="000000" w:themeColor="text1"/>
                    </w:rPr>
                    <w:t>9</w:t>
                  </w:r>
                </w:fldSimple>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002" w:rsidRDefault="00CD7002" w:rsidP="006721F8">
      <w:r>
        <w:separator/>
      </w:r>
    </w:p>
  </w:footnote>
  <w:footnote w:type="continuationSeparator" w:id="1">
    <w:p w:rsidR="00CD7002" w:rsidRDefault="00CD7002" w:rsidP="006721F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5122">
      <o:colormru v:ext="edit" colors="#796645"/>
    </o:shapedefaults>
    <o:shapelayout v:ext="edit">
      <o:idmap v:ext="edit" data="4"/>
    </o:shapelayout>
  </w:hdrShapeDefaults>
  <w:footnotePr>
    <w:footnote w:id="0"/>
    <w:footnote w:id="1"/>
  </w:footnotePr>
  <w:endnotePr>
    <w:endnote w:id="0"/>
    <w:endnote w:id="1"/>
  </w:endnotePr>
  <w:compat/>
  <w:rsids>
    <w:rsidRoot w:val="00835D1E"/>
    <w:rsid w:val="000041E3"/>
    <w:rsid w:val="002224FB"/>
    <w:rsid w:val="00274874"/>
    <w:rsid w:val="002B5F13"/>
    <w:rsid w:val="004306F7"/>
    <w:rsid w:val="004E04DA"/>
    <w:rsid w:val="005806CD"/>
    <w:rsid w:val="006721F8"/>
    <w:rsid w:val="00694880"/>
    <w:rsid w:val="006E7412"/>
    <w:rsid w:val="006F52BC"/>
    <w:rsid w:val="00704C71"/>
    <w:rsid w:val="00835D1E"/>
    <w:rsid w:val="0087626D"/>
    <w:rsid w:val="00945056"/>
    <w:rsid w:val="00953F2D"/>
    <w:rsid w:val="00AB1FE2"/>
    <w:rsid w:val="00AC5A69"/>
    <w:rsid w:val="00B27DC7"/>
    <w:rsid w:val="00B62006"/>
    <w:rsid w:val="00BD012B"/>
    <w:rsid w:val="00BD7018"/>
    <w:rsid w:val="00C23F1D"/>
    <w:rsid w:val="00CD7002"/>
    <w:rsid w:val="00D50674"/>
    <w:rsid w:val="00D634D1"/>
    <w:rsid w:val="00D64F8C"/>
    <w:rsid w:val="00D9576A"/>
    <w:rsid w:val="00DB5C68"/>
    <w:rsid w:val="00DB7322"/>
    <w:rsid w:val="00E75F1D"/>
    <w:rsid w:val="00E77DDD"/>
    <w:rsid w:val="00FA6F94"/>
    <w:rsid w:val="00FB70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796645"/>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874"/>
    <w:rPr>
      <w:sz w:val="24"/>
      <w:szCs w:val="24"/>
    </w:rPr>
  </w:style>
  <w:style w:type="paragraph" w:styleId="Heading1">
    <w:name w:val="heading 1"/>
    <w:basedOn w:val="Normal"/>
    <w:next w:val="Normal"/>
    <w:qFormat/>
    <w:rsid w:val="004465B6"/>
    <w:pPr>
      <w:keepNext/>
      <w:widowControl w:val="0"/>
      <w:suppressAutoHyphens/>
      <w:autoSpaceDE w:val="0"/>
      <w:autoSpaceDN w:val="0"/>
      <w:adjustRightInd w:val="0"/>
      <w:spacing w:line="288" w:lineRule="auto"/>
      <w:jc w:val="center"/>
      <w:textAlignment w:val="center"/>
      <w:outlineLvl w:val="0"/>
    </w:pPr>
    <w:rPr>
      <w:rFonts w:ascii="Times-Roman" w:hAnsi="Times-Roman"/>
      <w:color w:val="000000"/>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2326C"/>
    <w:pPr>
      <w:spacing w:line="360" w:lineRule="auto"/>
      <w:jc w:val="center"/>
    </w:pPr>
    <w:rPr>
      <w:rFonts w:ascii="Times" w:eastAsia="Times" w:hAnsi="Times"/>
      <w:b/>
      <w:color w:val="411D0E"/>
      <w:sz w:val="28"/>
      <w:szCs w:val="20"/>
    </w:rPr>
  </w:style>
  <w:style w:type="table" w:styleId="TableGrid">
    <w:name w:val="Table Grid"/>
    <w:basedOn w:val="TableNormal"/>
    <w:rsid w:val="00D232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2326C"/>
    <w:rPr>
      <w:color w:val="0000FF"/>
      <w:u w:val="single"/>
    </w:rPr>
  </w:style>
  <w:style w:type="paragraph" w:customStyle="1" w:styleId="BasicParagraph">
    <w:name w:val="[Basic Paragraph]"/>
    <w:basedOn w:val="Normal"/>
    <w:rsid w:val="004465B6"/>
    <w:pPr>
      <w:widowControl w:val="0"/>
      <w:autoSpaceDE w:val="0"/>
      <w:autoSpaceDN w:val="0"/>
      <w:adjustRightInd w:val="0"/>
      <w:spacing w:line="288" w:lineRule="auto"/>
      <w:textAlignment w:val="center"/>
    </w:pPr>
    <w:rPr>
      <w:rFonts w:ascii="Times-Roman" w:hAnsi="Times-Roman"/>
      <w:color w:val="000000"/>
    </w:rPr>
  </w:style>
  <w:style w:type="paragraph" w:customStyle="1" w:styleId="Address">
    <w:name w:val="Address"/>
    <w:basedOn w:val="Normal"/>
    <w:link w:val="AddressChar"/>
    <w:qFormat/>
    <w:rsid w:val="00694880"/>
    <w:pPr>
      <w:widowControl w:val="0"/>
      <w:autoSpaceDE w:val="0"/>
      <w:autoSpaceDN w:val="0"/>
      <w:adjustRightInd w:val="0"/>
      <w:spacing w:line="288" w:lineRule="auto"/>
      <w:textAlignment w:val="center"/>
    </w:pPr>
    <w:rPr>
      <w:b/>
      <w:color w:val="4F2F18"/>
      <w:sz w:val="20"/>
      <w:szCs w:val="20"/>
    </w:rPr>
  </w:style>
  <w:style w:type="paragraph" w:customStyle="1" w:styleId="Logo">
    <w:name w:val="Logo"/>
    <w:basedOn w:val="Normal"/>
    <w:rsid w:val="00FA6F94"/>
    <w:pPr>
      <w:widowControl w:val="0"/>
      <w:autoSpaceDE w:val="0"/>
      <w:autoSpaceDN w:val="0"/>
      <w:adjustRightInd w:val="0"/>
      <w:spacing w:line="288" w:lineRule="auto"/>
      <w:textAlignment w:val="center"/>
    </w:pPr>
    <w:rPr>
      <w:b/>
      <w:color w:val="4F2F18"/>
      <w:sz w:val="20"/>
      <w:szCs w:val="20"/>
    </w:rPr>
  </w:style>
  <w:style w:type="paragraph" w:customStyle="1" w:styleId="Headline">
    <w:name w:val="Headline"/>
    <w:basedOn w:val="BasicParagraph"/>
    <w:rsid w:val="00FA6F94"/>
    <w:pPr>
      <w:jc w:val="center"/>
    </w:pPr>
    <w:rPr>
      <w:rFonts w:ascii="Times New Roman" w:hAnsi="Times New Roman"/>
      <w:b/>
      <w:caps/>
      <w:color w:val="4F2F18"/>
      <w:sz w:val="36"/>
      <w:szCs w:val="36"/>
    </w:rPr>
  </w:style>
  <w:style w:type="paragraph" w:customStyle="1" w:styleId="SUBHEAD">
    <w:name w:val="SUBHEAD"/>
    <w:basedOn w:val="Normal"/>
    <w:rsid w:val="00FA6F94"/>
    <w:pPr>
      <w:widowControl w:val="0"/>
      <w:tabs>
        <w:tab w:val="left" w:pos="1170"/>
        <w:tab w:val="left" w:pos="5760"/>
        <w:tab w:val="left" w:pos="6120"/>
        <w:tab w:val="left" w:pos="6300"/>
        <w:tab w:val="left" w:pos="11160"/>
      </w:tabs>
      <w:autoSpaceDE w:val="0"/>
      <w:autoSpaceDN w:val="0"/>
      <w:adjustRightInd w:val="0"/>
      <w:spacing w:after="120" w:line="288" w:lineRule="auto"/>
      <w:jc w:val="center"/>
      <w:textAlignment w:val="center"/>
    </w:pPr>
    <w:rPr>
      <w:b/>
      <w:caps/>
      <w:color w:val="4F2F18"/>
      <w:sz w:val="20"/>
      <w:szCs w:val="20"/>
    </w:rPr>
  </w:style>
  <w:style w:type="paragraph" w:customStyle="1" w:styleId="MonthDayYear1">
    <w:name w:val="Month Day Year 1"/>
    <w:basedOn w:val="Normal"/>
    <w:rsid w:val="00FA6F94"/>
    <w:pPr>
      <w:widowControl w:val="0"/>
      <w:autoSpaceDE w:val="0"/>
      <w:autoSpaceDN w:val="0"/>
      <w:adjustRightInd w:val="0"/>
      <w:spacing w:line="288" w:lineRule="auto"/>
      <w:jc w:val="right"/>
      <w:textAlignment w:val="center"/>
    </w:pPr>
    <w:rPr>
      <w:b/>
      <w:color w:val="4F2F18"/>
    </w:rPr>
  </w:style>
  <w:style w:type="paragraph" w:customStyle="1" w:styleId="MonthDayYear2">
    <w:name w:val="Month Day Year 2"/>
    <w:basedOn w:val="Normal"/>
    <w:rsid w:val="00FA6F94"/>
    <w:pPr>
      <w:widowControl w:val="0"/>
      <w:autoSpaceDE w:val="0"/>
      <w:autoSpaceDN w:val="0"/>
      <w:adjustRightInd w:val="0"/>
      <w:spacing w:line="288" w:lineRule="auto"/>
      <w:jc w:val="right"/>
      <w:textAlignment w:val="center"/>
    </w:pPr>
    <w:rPr>
      <w:b/>
      <w:color w:val="FFF2D5"/>
    </w:rPr>
  </w:style>
  <w:style w:type="paragraph" w:customStyle="1" w:styleId="FillerText">
    <w:name w:val="Filler Text"/>
    <w:basedOn w:val="Normal"/>
    <w:rsid w:val="00FA6F94"/>
    <w:pPr>
      <w:widowControl w:val="0"/>
      <w:autoSpaceDE w:val="0"/>
      <w:autoSpaceDN w:val="0"/>
      <w:adjustRightInd w:val="0"/>
      <w:spacing w:line="288" w:lineRule="auto"/>
      <w:jc w:val="both"/>
      <w:textAlignment w:val="center"/>
    </w:pPr>
    <w:rPr>
      <w:b/>
      <w:color w:val="4F2F18"/>
      <w:sz w:val="20"/>
      <w:szCs w:val="20"/>
    </w:rPr>
  </w:style>
  <w:style w:type="paragraph" w:customStyle="1" w:styleId="PhotoBox">
    <w:name w:val="Photo Box"/>
    <w:basedOn w:val="Normal"/>
    <w:rsid w:val="00BC2657"/>
    <w:pPr>
      <w:jc w:val="center"/>
    </w:pPr>
    <w:rPr>
      <w:lang w:val="ru-RU"/>
    </w:rPr>
  </w:style>
  <w:style w:type="paragraph" w:styleId="Header">
    <w:name w:val="header"/>
    <w:basedOn w:val="Normal"/>
    <w:link w:val="HeaderChar"/>
    <w:uiPriority w:val="99"/>
    <w:unhideWhenUsed/>
    <w:rsid w:val="006721F8"/>
    <w:pPr>
      <w:tabs>
        <w:tab w:val="center" w:pos="4680"/>
        <w:tab w:val="right" w:pos="9360"/>
      </w:tabs>
    </w:pPr>
  </w:style>
  <w:style w:type="character" w:customStyle="1" w:styleId="AddressChar">
    <w:name w:val="Address Char"/>
    <w:basedOn w:val="DefaultParagraphFont"/>
    <w:link w:val="Address"/>
    <w:rsid w:val="00694880"/>
    <w:rPr>
      <w:b/>
      <w:color w:val="4F2F18"/>
    </w:rPr>
  </w:style>
  <w:style w:type="character" w:customStyle="1" w:styleId="HeaderChar">
    <w:name w:val="Header Char"/>
    <w:basedOn w:val="DefaultParagraphFont"/>
    <w:link w:val="Header"/>
    <w:uiPriority w:val="99"/>
    <w:rsid w:val="006721F8"/>
    <w:rPr>
      <w:sz w:val="24"/>
      <w:szCs w:val="24"/>
    </w:rPr>
  </w:style>
  <w:style w:type="paragraph" w:styleId="Footer">
    <w:name w:val="footer"/>
    <w:basedOn w:val="Normal"/>
    <w:link w:val="FooterChar"/>
    <w:uiPriority w:val="99"/>
    <w:unhideWhenUsed/>
    <w:rsid w:val="006721F8"/>
    <w:pPr>
      <w:tabs>
        <w:tab w:val="center" w:pos="4680"/>
        <w:tab w:val="right" w:pos="9360"/>
      </w:tabs>
    </w:pPr>
  </w:style>
  <w:style w:type="character" w:customStyle="1" w:styleId="FooterChar">
    <w:name w:val="Footer Char"/>
    <w:basedOn w:val="DefaultParagraphFont"/>
    <w:link w:val="Footer"/>
    <w:uiPriority w:val="99"/>
    <w:rsid w:val="006721F8"/>
    <w:rPr>
      <w:sz w:val="24"/>
      <w:szCs w:val="24"/>
    </w:rPr>
  </w:style>
  <w:style w:type="paragraph" w:styleId="BalloonText">
    <w:name w:val="Balloon Text"/>
    <w:basedOn w:val="Normal"/>
    <w:link w:val="BalloonTextChar"/>
    <w:uiPriority w:val="99"/>
    <w:semiHidden/>
    <w:unhideWhenUsed/>
    <w:rsid w:val="006721F8"/>
    <w:rPr>
      <w:rFonts w:ascii="Tahoma" w:hAnsi="Tahoma" w:cs="Tahoma"/>
      <w:sz w:val="16"/>
      <w:szCs w:val="16"/>
    </w:rPr>
  </w:style>
  <w:style w:type="character" w:customStyle="1" w:styleId="BalloonTextChar">
    <w:name w:val="Balloon Text Char"/>
    <w:basedOn w:val="DefaultParagraphFont"/>
    <w:link w:val="BalloonText"/>
    <w:uiPriority w:val="99"/>
    <w:semiHidden/>
    <w:rsid w:val="006721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4465B6"/>
    <w:pPr>
      <w:keepNext/>
      <w:widowControl w:val="0"/>
      <w:suppressAutoHyphens/>
      <w:autoSpaceDE w:val="0"/>
      <w:autoSpaceDN w:val="0"/>
      <w:adjustRightInd w:val="0"/>
      <w:spacing w:line="288" w:lineRule="auto"/>
      <w:jc w:val="center"/>
      <w:textAlignment w:val="center"/>
      <w:outlineLvl w:val="0"/>
    </w:pPr>
    <w:rPr>
      <w:rFonts w:ascii="Times-Roman" w:hAnsi="Times-Roman"/>
      <w:color w:val="000000"/>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2326C"/>
    <w:pPr>
      <w:spacing w:line="360" w:lineRule="auto"/>
      <w:jc w:val="center"/>
    </w:pPr>
    <w:rPr>
      <w:rFonts w:ascii="Times" w:eastAsia="Times" w:hAnsi="Times"/>
      <w:b/>
      <w:color w:val="411D0E"/>
      <w:sz w:val="28"/>
      <w:szCs w:val="20"/>
    </w:rPr>
  </w:style>
  <w:style w:type="table" w:styleId="TableGrid">
    <w:name w:val="Table Grid"/>
    <w:basedOn w:val="TableNormal"/>
    <w:rsid w:val="00D232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2326C"/>
    <w:rPr>
      <w:color w:val="0000FF"/>
      <w:u w:val="single"/>
    </w:rPr>
  </w:style>
  <w:style w:type="paragraph" w:customStyle="1" w:styleId="BasicParagraph">
    <w:name w:val="[Basic Paragraph]"/>
    <w:basedOn w:val="Normal"/>
    <w:rsid w:val="004465B6"/>
    <w:pPr>
      <w:widowControl w:val="0"/>
      <w:autoSpaceDE w:val="0"/>
      <w:autoSpaceDN w:val="0"/>
      <w:adjustRightInd w:val="0"/>
      <w:spacing w:line="288" w:lineRule="auto"/>
      <w:textAlignment w:val="center"/>
    </w:pPr>
    <w:rPr>
      <w:rFonts w:ascii="Times-Roman" w:hAnsi="Times-Roman"/>
      <w:color w:val="000000"/>
    </w:rPr>
  </w:style>
  <w:style w:type="paragraph" w:customStyle="1" w:styleId="Address">
    <w:name w:val="Address"/>
    <w:basedOn w:val="Normal"/>
    <w:link w:val="AddressChar"/>
    <w:qFormat/>
    <w:rsid w:val="00694880"/>
    <w:pPr>
      <w:widowControl w:val="0"/>
      <w:autoSpaceDE w:val="0"/>
      <w:autoSpaceDN w:val="0"/>
      <w:adjustRightInd w:val="0"/>
      <w:spacing w:line="288" w:lineRule="auto"/>
      <w:textAlignment w:val="center"/>
    </w:pPr>
    <w:rPr>
      <w:b/>
      <w:color w:val="4F2F18"/>
      <w:sz w:val="20"/>
      <w:szCs w:val="20"/>
    </w:rPr>
  </w:style>
  <w:style w:type="paragraph" w:customStyle="1" w:styleId="Logo">
    <w:name w:val="Logo"/>
    <w:basedOn w:val="Normal"/>
    <w:rsid w:val="00FA6F94"/>
    <w:pPr>
      <w:widowControl w:val="0"/>
      <w:autoSpaceDE w:val="0"/>
      <w:autoSpaceDN w:val="0"/>
      <w:adjustRightInd w:val="0"/>
      <w:spacing w:line="288" w:lineRule="auto"/>
      <w:textAlignment w:val="center"/>
    </w:pPr>
    <w:rPr>
      <w:b/>
      <w:color w:val="4F2F18"/>
      <w:sz w:val="20"/>
      <w:szCs w:val="20"/>
    </w:rPr>
  </w:style>
  <w:style w:type="paragraph" w:customStyle="1" w:styleId="Headline">
    <w:name w:val="Headline"/>
    <w:basedOn w:val="BasicParagraph"/>
    <w:rsid w:val="00FA6F94"/>
    <w:pPr>
      <w:jc w:val="center"/>
    </w:pPr>
    <w:rPr>
      <w:rFonts w:ascii="Times New Roman" w:hAnsi="Times New Roman"/>
      <w:b/>
      <w:caps/>
      <w:color w:val="4F2F18"/>
      <w:sz w:val="36"/>
      <w:szCs w:val="36"/>
    </w:rPr>
  </w:style>
  <w:style w:type="paragraph" w:customStyle="1" w:styleId="SUBHEAD">
    <w:name w:val="SUBHEAD"/>
    <w:basedOn w:val="Normal"/>
    <w:rsid w:val="00FA6F94"/>
    <w:pPr>
      <w:widowControl w:val="0"/>
      <w:tabs>
        <w:tab w:val="left" w:pos="1170"/>
        <w:tab w:val="left" w:pos="5760"/>
        <w:tab w:val="left" w:pos="6120"/>
        <w:tab w:val="left" w:pos="6300"/>
        <w:tab w:val="left" w:pos="11160"/>
      </w:tabs>
      <w:autoSpaceDE w:val="0"/>
      <w:autoSpaceDN w:val="0"/>
      <w:adjustRightInd w:val="0"/>
      <w:spacing w:after="120" w:line="288" w:lineRule="auto"/>
      <w:jc w:val="center"/>
      <w:textAlignment w:val="center"/>
    </w:pPr>
    <w:rPr>
      <w:b/>
      <w:caps/>
      <w:color w:val="4F2F18"/>
      <w:sz w:val="20"/>
      <w:szCs w:val="20"/>
    </w:rPr>
  </w:style>
  <w:style w:type="paragraph" w:customStyle="1" w:styleId="MonthDayYear1">
    <w:name w:val="Month Day Year 1"/>
    <w:basedOn w:val="Normal"/>
    <w:rsid w:val="00FA6F94"/>
    <w:pPr>
      <w:widowControl w:val="0"/>
      <w:autoSpaceDE w:val="0"/>
      <w:autoSpaceDN w:val="0"/>
      <w:adjustRightInd w:val="0"/>
      <w:spacing w:line="288" w:lineRule="auto"/>
      <w:jc w:val="right"/>
      <w:textAlignment w:val="center"/>
    </w:pPr>
    <w:rPr>
      <w:b/>
      <w:color w:val="4F2F18"/>
    </w:rPr>
  </w:style>
  <w:style w:type="paragraph" w:customStyle="1" w:styleId="MonthDayYear2">
    <w:name w:val="Month Day Year 2"/>
    <w:basedOn w:val="Normal"/>
    <w:rsid w:val="00FA6F94"/>
    <w:pPr>
      <w:widowControl w:val="0"/>
      <w:autoSpaceDE w:val="0"/>
      <w:autoSpaceDN w:val="0"/>
      <w:adjustRightInd w:val="0"/>
      <w:spacing w:line="288" w:lineRule="auto"/>
      <w:jc w:val="right"/>
      <w:textAlignment w:val="center"/>
    </w:pPr>
    <w:rPr>
      <w:b/>
      <w:color w:val="FFF2D5"/>
    </w:rPr>
  </w:style>
  <w:style w:type="paragraph" w:customStyle="1" w:styleId="FillerText">
    <w:name w:val="Filler Text"/>
    <w:basedOn w:val="Normal"/>
    <w:rsid w:val="00FA6F94"/>
    <w:pPr>
      <w:widowControl w:val="0"/>
      <w:autoSpaceDE w:val="0"/>
      <w:autoSpaceDN w:val="0"/>
      <w:adjustRightInd w:val="0"/>
      <w:spacing w:line="288" w:lineRule="auto"/>
      <w:jc w:val="both"/>
      <w:textAlignment w:val="center"/>
    </w:pPr>
    <w:rPr>
      <w:b/>
      <w:color w:val="4F2F18"/>
      <w:sz w:val="20"/>
      <w:szCs w:val="20"/>
    </w:rPr>
  </w:style>
  <w:style w:type="paragraph" w:customStyle="1" w:styleId="PhotoBox">
    <w:name w:val="Photo Box"/>
    <w:basedOn w:val="Normal"/>
    <w:rsid w:val="00BC2657"/>
    <w:pPr>
      <w:jc w:val="center"/>
    </w:pPr>
    <w:rPr>
      <w:lang w:val="ru-RU"/>
    </w:rPr>
  </w:style>
  <w:style w:type="paragraph" w:styleId="Header">
    <w:name w:val="header"/>
    <w:basedOn w:val="Normal"/>
    <w:link w:val="HeaderChar"/>
    <w:uiPriority w:val="99"/>
    <w:unhideWhenUsed/>
    <w:rsid w:val="006721F8"/>
    <w:pPr>
      <w:tabs>
        <w:tab w:val="center" w:pos="4680"/>
        <w:tab w:val="right" w:pos="9360"/>
      </w:tabs>
    </w:pPr>
  </w:style>
  <w:style w:type="character" w:customStyle="1" w:styleId="AddressChar">
    <w:name w:val="Address Char"/>
    <w:basedOn w:val="DefaultParagraphFont"/>
    <w:link w:val="Address"/>
    <w:rsid w:val="00694880"/>
    <w:rPr>
      <w:b/>
      <w:color w:val="4F2F18"/>
    </w:rPr>
  </w:style>
  <w:style w:type="character" w:customStyle="1" w:styleId="HeaderChar">
    <w:name w:val="Header Char"/>
    <w:basedOn w:val="DefaultParagraphFont"/>
    <w:link w:val="Header"/>
    <w:uiPriority w:val="99"/>
    <w:rsid w:val="006721F8"/>
    <w:rPr>
      <w:sz w:val="24"/>
      <w:szCs w:val="24"/>
    </w:rPr>
  </w:style>
  <w:style w:type="paragraph" w:styleId="Footer">
    <w:name w:val="footer"/>
    <w:basedOn w:val="Normal"/>
    <w:link w:val="FooterChar"/>
    <w:uiPriority w:val="99"/>
    <w:unhideWhenUsed/>
    <w:rsid w:val="006721F8"/>
    <w:pPr>
      <w:tabs>
        <w:tab w:val="center" w:pos="4680"/>
        <w:tab w:val="right" w:pos="9360"/>
      </w:tabs>
    </w:pPr>
  </w:style>
  <w:style w:type="character" w:customStyle="1" w:styleId="FooterChar">
    <w:name w:val="Footer Char"/>
    <w:basedOn w:val="DefaultParagraphFont"/>
    <w:link w:val="Footer"/>
    <w:uiPriority w:val="99"/>
    <w:rsid w:val="006721F8"/>
    <w:rPr>
      <w:sz w:val="24"/>
      <w:szCs w:val="24"/>
    </w:rPr>
  </w:style>
  <w:style w:type="paragraph" w:styleId="BalloonText">
    <w:name w:val="Balloon Text"/>
    <w:basedOn w:val="Normal"/>
    <w:link w:val="BalloonTextChar"/>
    <w:uiPriority w:val="99"/>
    <w:semiHidden/>
    <w:unhideWhenUsed/>
    <w:rsid w:val="006721F8"/>
    <w:rPr>
      <w:rFonts w:ascii="Tahoma" w:hAnsi="Tahoma" w:cs="Tahoma"/>
      <w:sz w:val="16"/>
      <w:szCs w:val="16"/>
    </w:rPr>
  </w:style>
  <w:style w:type="character" w:customStyle="1" w:styleId="BalloonTextChar">
    <w:name w:val="Balloon Text Char"/>
    <w:basedOn w:val="DefaultParagraphFont"/>
    <w:link w:val="BalloonText"/>
    <w:uiPriority w:val="99"/>
    <w:semiHidden/>
    <w:rsid w:val="006721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onnel%20Yamentou\AppData\Roaming\Microsoft\Templates\HP_TradElegance_Proposal_TP1037962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HP_TradElegance_Proposal_TP10379626</Template>
  <TotalTime>5</TotalTime>
  <Pages>9</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Lionnel Yamentou</dc:creator>
  <cp:lastModifiedBy>Lionnel</cp:lastModifiedBy>
  <cp:revision>6</cp:revision>
  <cp:lastPrinted>2014-06-14T22:25:00Z</cp:lastPrinted>
  <dcterms:created xsi:type="dcterms:W3CDTF">2014-06-14T22:21:00Z</dcterms:created>
  <dcterms:modified xsi:type="dcterms:W3CDTF">2014-06-14T22:26:00Z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TC103796269990</vt:lpwstr>
  </property>
</Properties>
</file>